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E1A" w:rsidRPr="00F20EB3" w:rsidRDefault="00DD3E1A" w:rsidP="00DD3E1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D3E1A" w:rsidRPr="00F20EB3" w:rsidRDefault="00DD3E1A" w:rsidP="00DD3E1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20EB3">
        <w:rPr>
          <w:rFonts w:ascii="Arial" w:hAnsi="Arial" w:cs="Arial"/>
          <w:b/>
          <w:bCs/>
          <w:sz w:val="22"/>
          <w:szCs w:val="22"/>
        </w:rPr>
        <w:t>PARISH OF BOVINGDON</w:t>
      </w:r>
    </w:p>
    <w:p w:rsidR="00DD3E1A" w:rsidRPr="00F20EB3" w:rsidRDefault="00DD3E1A" w:rsidP="00DD3E1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20EB3">
        <w:rPr>
          <w:rFonts w:ascii="Arial" w:hAnsi="Arial" w:cs="Arial"/>
          <w:b/>
          <w:bCs/>
          <w:sz w:val="22"/>
          <w:szCs w:val="22"/>
        </w:rPr>
        <w:t>NOTICE OF MEETING OF PARISH COUNCIL</w:t>
      </w:r>
    </w:p>
    <w:p w:rsidR="00DD3E1A" w:rsidRPr="00F20EB3" w:rsidRDefault="00DD3E1A" w:rsidP="00DD3E1A">
      <w:pPr>
        <w:rPr>
          <w:rFonts w:ascii="Arial" w:hAnsi="Arial" w:cs="Arial"/>
          <w:sz w:val="22"/>
          <w:szCs w:val="22"/>
          <w:u w:val="single"/>
        </w:rPr>
      </w:pPr>
    </w:p>
    <w:p w:rsidR="00DD3E1A" w:rsidRPr="00F20EB3" w:rsidRDefault="00DD3E1A" w:rsidP="00DD3E1A">
      <w:pPr>
        <w:rPr>
          <w:rFonts w:ascii="Arial" w:hAnsi="Arial" w:cs="Arial"/>
          <w:sz w:val="22"/>
          <w:szCs w:val="22"/>
          <w:u w:val="single"/>
        </w:rPr>
      </w:pP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Dear </w:t>
      </w:r>
      <w:r w:rsidR="00FE4E7C" w:rsidRPr="00F20EB3">
        <w:rPr>
          <w:rFonts w:ascii="Arial" w:hAnsi="Arial" w:cs="Arial"/>
          <w:sz w:val="22"/>
          <w:szCs w:val="22"/>
        </w:rPr>
        <w:t>Councillor,</w:t>
      </w: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</w:p>
    <w:p w:rsidR="00DD3E1A" w:rsidRPr="00F20EB3" w:rsidRDefault="00DD3E1A" w:rsidP="00DD3E1A">
      <w:pPr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I hereby give you notice that </w:t>
      </w:r>
      <w:r w:rsidR="003813CC" w:rsidRPr="00F20EB3">
        <w:rPr>
          <w:rFonts w:ascii="Arial" w:hAnsi="Arial" w:cs="Arial"/>
          <w:sz w:val="22"/>
          <w:szCs w:val="22"/>
        </w:rPr>
        <w:t>a</w:t>
      </w:r>
      <w:r w:rsidR="00943B33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Meeting of the above named Parish</w:t>
      </w:r>
      <w:r w:rsidR="005D1FEA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 xml:space="preserve">will be held at </w:t>
      </w:r>
      <w:r w:rsidRPr="00F20EB3">
        <w:rPr>
          <w:rFonts w:ascii="Arial" w:hAnsi="Arial" w:cs="Arial"/>
          <w:b/>
          <w:sz w:val="22"/>
          <w:szCs w:val="22"/>
        </w:rPr>
        <w:t xml:space="preserve">THE MEMORIAL HALL, HIGH STREET, BOVINGDON </w:t>
      </w:r>
      <w:r w:rsidRPr="00F20EB3">
        <w:rPr>
          <w:rFonts w:ascii="Arial" w:hAnsi="Arial" w:cs="Arial"/>
          <w:sz w:val="22"/>
          <w:szCs w:val="22"/>
        </w:rPr>
        <w:t xml:space="preserve">on </w:t>
      </w:r>
      <w:r w:rsidRPr="00F20EB3">
        <w:rPr>
          <w:rFonts w:ascii="Arial" w:hAnsi="Arial" w:cs="Arial"/>
          <w:b/>
          <w:sz w:val="22"/>
          <w:szCs w:val="22"/>
        </w:rPr>
        <w:t>MONDAY</w:t>
      </w:r>
      <w:r w:rsidR="00713362" w:rsidRPr="00F20EB3">
        <w:rPr>
          <w:rFonts w:ascii="Arial" w:hAnsi="Arial" w:cs="Arial"/>
          <w:b/>
          <w:sz w:val="22"/>
          <w:szCs w:val="22"/>
        </w:rPr>
        <w:t xml:space="preserve"> </w:t>
      </w:r>
      <w:r w:rsidR="008875A4">
        <w:rPr>
          <w:rFonts w:ascii="Arial" w:hAnsi="Arial" w:cs="Arial"/>
          <w:b/>
          <w:sz w:val="22"/>
          <w:szCs w:val="22"/>
        </w:rPr>
        <w:t xml:space="preserve">4 </w:t>
      </w:r>
      <w:r w:rsidR="00101DF9">
        <w:rPr>
          <w:rFonts w:ascii="Arial" w:hAnsi="Arial" w:cs="Arial"/>
          <w:b/>
          <w:sz w:val="22"/>
          <w:szCs w:val="22"/>
        </w:rPr>
        <w:t xml:space="preserve">MARCH </w:t>
      </w:r>
      <w:r w:rsidR="0036201B" w:rsidRPr="00F20EB3">
        <w:rPr>
          <w:rFonts w:ascii="Arial" w:hAnsi="Arial" w:cs="Arial"/>
          <w:b/>
          <w:sz w:val="22"/>
          <w:szCs w:val="22"/>
        </w:rPr>
        <w:t>201</w:t>
      </w:r>
      <w:r w:rsidR="008875A4">
        <w:rPr>
          <w:rFonts w:ascii="Arial" w:hAnsi="Arial" w:cs="Arial"/>
          <w:b/>
          <w:sz w:val="22"/>
          <w:szCs w:val="22"/>
        </w:rPr>
        <w:t>9</w:t>
      </w:r>
      <w:r w:rsidRPr="00F20EB3">
        <w:rPr>
          <w:rFonts w:ascii="Arial" w:hAnsi="Arial" w:cs="Arial"/>
          <w:b/>
          <w:sz w:val="22"/>
          <w:szCs w:val="22"/>
        </w:rPr>
        <w:t xml:space="preserve"> AT 7.30 P.M.  </w:t>
      </w:r>
    </w:p>
    <w:p w:rsidR="00DD3E1A" w:rsidRPr="00F20EB3" w:rsidRDefault="00DD3E1A" w:rsidP="00DD3E1A">
      <w:pPr>
        <w:jc w:val="both"/>
        <w:rPr>
          <w:rFonts w:ascii="Arial" w:hAnsi="Arial" w:cs="Arial"/>
          <w:sz w:val="22"/>
          <w:szCs w:val="22"/>
        </w:rPr>
      </w:pPr>
    </w:p>
    <w:p w:rsidR="00DD3E1A" w:rsidRPr="00F20EB3" w:rsidRDefault="00DD3E1A" w:rsidP="00DD3E1A">
      <w:pPr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All members of the Council are hereby summoned to attend for the purpose of considering and resolving upon the business to be transacted at the Meeting as set out hereunder. </w:t>
      </w: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</w:p>
    <w:p w:rsidR="00895B97" w:rsidRPr="00F20EB3" w:rsidRDefault="00895B97" w:rsidP="00DD3E1A">
      <w:pPr>
        <w:jc w:val="both"/>
        <w:rPr>
          <w:rFonts w:ascii="Arial" w:hAnsi="Arial" w:cs="Arial"/>
          <w:sz w:val="22"/>
          <w:szCs w:val="22"/>
        </w:rPr>
      </w:pPr>
    </w:p>
    <w:p w:rsidR="00DD3E1A" w:rsidRPr="00F20EB3" w:rsidRDefault="00DD3E1A" w:rsidP="005A7419">
      <w:pPr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Dated this day </w:t>
      </w:r>
      <w:r w:rsidR="00101DF9">
        <w:rPr>
          <w:rFonts w:ascii="Arial" w:hAnsi="Arial" w:cs="Arial"/>
          <w:sz w:val="22"/>
          <w:szCs w:val="22"/>
        </w:rPr>
        <w:t>2</w:t>
      </w:r>
      <w:r w:rsidR="00BB2F9C">
        <w:rPr>
          <w:rFonts w:ascii="Arial" w:hAnsi="Arial" w:cs="Arial"/>
          <w:sz w:val="22"/>
          <w:szCs w:val="22"/>
        </w:rPr>
        <w:t>6</w:t>
      </w:r>
      <w:bookmarkStart w:id="0" w:name="_GoBack"/>
      <w:bookmarkEnd w:id="0"/>
      <w:r w:rsidR="00101DF9">
        <w:rPr>
          <w:rFonts w:ascii="Arial" w:hAnsi="Arial" w:cs="Arial"/>
          <w:sz w:val="22"/>
          <w:szCs w:val="22"/>
        </w:rPr>
        <w:t xml:space="preserve"> February</w:t>
      </w:r>
      <w:r w:rsidR="004E0A2C">
        <w:rPr>
          <w:rFonts w:ascii="Arial" w:hAnsi="Arial" w:cs="Arial"/>
          <w:sz w:val="22"/>
          <w:szCs w:val="22"/>
        </w:rPr>
        <w:t xml:space="preserve"> 2019</w:t>
      </w: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</w:p>
    <w:p w:rsidR="00DD3E1A" w:rsidRPr="00F20EB3" w:rsidRDefault="00DD3E1A" w:rsidP="005D7DE8">
      <w:pPr>
        <w:ind w:right="326"/>
        <w:rPr>
          <w:rFonts w:ascii="Arial" w:hAnsi="Arial" w:cs="Arial"/>
          <w:sz w:val="22"/>
          <w:szCs w:val="22"/>
        </w:rPr>
      </w:pPr>
    </w:p>
    <w:p w:rsidR="00DD3E1A" w:rsidRPr="00F20EB3" w:rsidRDefault="00DD3E1A" w:rsidP="00DD3E1A">
      <w:pPr>
        <w:pStyle w:val="Heading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Mike Kember</w:t>
      </w:r>
    </w:p>
    <w:p w:rsidR="00DD3E1A" w:rsidRPr="00F20EB3" w:rsidRDefault="00DD3E1A" w:rsidP="00DD3E1A">
      <w:pPr>
        <w:rPr>
          <w:rFonts w:ascii="Arial" w:hAnsi="Arial" w:cs="Arial"/>
          <w:color w:val="FF0000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Clerk to the Council</w:t>
      </w:r>
    </w:p>
    <w:p w:rsidR="00DD3E1A" w:rsidRPr="00F20EB3" w:rsidRDefault="00DD3E1A" w:rsidP="00DD3E1A">
      <w:pPr>
        <w:rPr>
          <w:rFonts w:ascii="Arial" w:hAnsi="Arial" w:cs="Arial"/>
          <w:sz w:val="22"/>
          <w:szCs w:val="22"/>
          <w:lang w:val="en-US"/>
        </w:rPr>
      </w:pPr>
    </w:p>
    <w:p w:rsidR="00DD3E1A" w:rsidRPr="00F20EB3" w:rsidRDefault="00DD3E1A" w:rsidP="00DD3E1A">
      <w:pPr>
        <w:rPr>
          <w:rFonts w:ascii="Arial" w:hAnsi="Arial" w:cs="Arial"/>
          <w:sz w:val="22"/>
          <w:szCs w:val="22"/>
        </w:rPr>
      </w:pPr>
    </w:p>
    <w:p w:rsidR="00CB04B8" w:rsidRPr="00F20EB3" w:rsidRDefault="00CB04B8" w:rsidP="00DD3E1A">
      <w:pPr>
        <w:rPr>
          <w:rFonts w:ascii="Arial" w:hAnsi="Arial" w:cs="Arial"/>
          <w:sz w:val="22"/>
          <w:szCs w:val="22"/>
        </w:rPr>
      </w:pPr>
    </w:p>
    <w:p w:rsidR="00CB04B8" w:rsidRPr="00F20EB3" w:rsidRDefault="00CB04B8" w:rsidP="00CB04B8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To:</w:t>
      </w:r>
    </w:p>
    <w:p w:rsidR="00CB04B8" w:rsidRPr="00F20EB3" w:rsidRDefault="00CB04B8" w:rsidP="00CB04B8">
      <w:pPr>
        <w:rPr>
          <w:rFonts w:ascii="Arial" w:hAnsi="Arial" w:cs="Arial"/>
          <w:sz w:val="22"/>
          <w:szCs w:val="22"/>
        </w:rPr>
      </w:pPr>
    </w:p>
    <w:p w:rsidR="00CB04B8" w:rsidRPr="00F20EB3" w:rsidRDefault="00CB04B8" w:rsidP="00CB04B8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Graham Barrett</w:t>
      </w:r>
    </w:p>
    <w:p w:rsidR="00CB04B8" w:rsidRPr="00F20EB3" w:rsidRDefault="00CB04B8" w:rsidP="00CB04B8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Alison Gunn</w:t>
      </w:r>
    </w:p>
    <w:p w:rsidR="00CB04B8" w:rsidRPr="00F20EB3" w:rsidRDefault="00CB04B8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  <w:lang w:val="en-GB"/>
        </w:rPr>
        <w:t>Councillor Julia Marshall</w:t>
      </w:r>
    </w:p>
    <w:p w:rsidR="00CB04B8" w:rsidRPr="00F20EB3" w:rsidRDefault="00CB04B8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Ben Richardson</w:t>
      </w:r>
    </w:p>
    <w:p w:rsidR="00CB04B8" w:rsidRPr="00F20EB3" w:rsidRDefault="00CB04B8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Julie Steer</w:t>
      </w:r>
    </w:p>
    <w:p w:rsidR="002F6EC5" w:rsidRPr="00F20EB3" w:rsidRDefault="002F6EC5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David Stent</w:t>
      </w:r>
    </w:p>
    <w:p w:rsidR="00CB04B8" w:rsidRPr="00F20EB3" w:rsidRDefault="00CB04B8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Richard Taylor</w:t>
      </w:r>
    </w:p>
    <w:p w:rsidR="00CB04B8" w:rsidRPr="00F20EB3" w:rsidRDefault="00CB04B8" w:rsidP="00607F13">
      <w:pPr>
        <w:pStyle w:val="Style1"/>
        <w:tabs>
          <w:tab w:val="left" w:pos="7290"/>
        </w:tabs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Giles Turner</w:t>
      </w:r>
      <w:r w:rsidR="00607F13" w:rsidRPr="00F20EB3">
        <w:rPr>
          <w:rFonts w:ascii="Arial" w:hAnsi="Arial" w:cs="Arial"/>
          <w:sz w:val="22"/>
          <w:szCs w:val="22"/>
        </w:rPr>
        <w:tab/>
      </w:r>
    </w:p>
    <w:p w:rsidR="00F155CF" w:rsidRPr="00F20EB3" w:rsidRDefault="00F155CF" w:rsidP="00CB04B8">
      <w:pPr>
        <w:pStyle w:val="Style1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Councillor Adrian Watney</w:t>
      </w:r>
    </w:p>
    <w:p w:rsidR="00CB04B8" w:rsidRPr="00F20EB3" w:rsidRDefault="00CB04B8" w:rsidP="00CB04B8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Councillor Pauline Wright </w:t>
      </w:r>
    </w:p>
    <w:p w:rsidR="009A3480" w:rsidRPr="00F20EB3" w:rsidRDefault="009A3480" w:rsidP="009A3480">
      <w:pPr>
        <w:rPr>
          <w:rFonts w:ascii="Arial" w:hAnsi="Arial" w:cs="Arial"/>
          <w:sz w:val="22"/>
          <w:szCs w:val="22"/>
        </w:rPr>
      </w:pPr>
    </w:p>
    <w:p w:rsidR="00F155CF" w:rsidRPr="00F20EB3" w:rsidRDefault="00F155CF" w:rsidP="009A3480">
      <w:pPr>
        <w:rPr>
          <w:rFonts w:ascii="Arial" w:hAnsi="Arial" w:cs="Arial"/>
          <w:sz w:val="22"/>
          <w:szCs w:val="22"/>
        </w:rPr>
      </w:pPr>
    </w:p>
    <w:p w:rsidR="00F20EB3" w:rsidRDefault="00F20EB3" w:rsidP="005A3236">
      <w:pPr>
        <w:ind w:left="-567"/>
        <w:rPr>
          <w:rFonts w:ascii="Arial" w:hAnsi="Arial" w:cs="Arial"/>
          <w:b/>
          <w:sz w:val="22"/>
          <w:szCs w:val="22"/>
        </w:rPr>
      </w:pPr>
    </w:p>
    <w:p w:rsidR="00F20EB3" w:rsidRDefault="00F20EB3" w:rsidP="005A3236">
      <w:pPr>
        <w:ind w:left="-567"/>
        <w:rPr>
          <w:rFonts w:ascii="Arial" w:hAnsi="Arial" w:cs="Arial"/>
          <w:b/>
          <w:sz w:val="22"/>
          <w:szCs w:val="22"/>
        </w:rPr>
      </w:pPr>
    </w:p>
    <w:p w:rsidR="00F20EB3" w:rsidRDefault="00F20EB3" w:rsidP="005A3236">
      <w:pPr>
        <w:ind w:left="-567"/>
        <w:rPr>
          <w:rFonts w:ascii="Arial" w:hAnsi="Arial" w:cs="Arial"/>
          <w:b/>
          <w:sz w:val="22"/>
          <w:szCs w:val="22"/>
        </w:rPr>
      </w:pPr>
    </w:p>
    <w:p w:rsidR="00F20EB3" w:rsidRDefault="00F20EB3" w:rsidP="005A3236">
      <w:pPr>
        <w:ind w:left="-567"/>
        <w:rPr>
          <w:rFonts w:ascii="Arial" w:hAnsi="Arial" w:cs="Arial"/>
          <w:b/>
          <w:sz w:val="22"/>
          <w:szCs w:val="22"/>
        </w:rPr>
      </w:pPr>
    </w:p>
    <w:p w:rsidR="00895B97" w:rsidRPr="00F20EB3" w:rsidRDefault="005A3236" w:rsidP="005A3236">
      <w:pPr>
        <w:ind w:left="-567"/>
        <w:rPr>
          <w:rFonts w:ascii="Arial" w:hAnsi="Arial" w:cs="Arial"/>
          <w:b/>
          <w:sz w:val="22"/>
          <w:szCs w:val="22"/>
        </w:rPr>
      </w:pPr>
      <w:r w:rsidRPr="00F20EB3">
        <w:rPr>
          <w:rFonts w:ascii="Arial" w:hAnsi="Arial" w:cs="Arial"/>
          <w:b/>
          <w:sz w:val="22"/>
          <w:szCs w:val="22"/>
        </w:rPr>
        <w:lastRenderedPageBreak/>
        <w:t>TO ALL MEMBERS OF THE COUNCIL</w:t>
      </w:r>
    </w:p>
    <w:p w:rsidR="00895B97" w:rsidRPr="00F20EB3" w:rsidRDefault="00895B97" w:rsidP="00273128">
      <w:pPr>
        <w:ind w:left="-567"/>
        <w:rPr>
          <w:rFonts w:ascii="Arial" w:hAnsi="Arial" w:cs="Arial"/>
          <w:sz w:val="22"/>
          <w:szCs w:val="22"/>
          <w:lang w:val="en-US"/>
        </w:rPr>
      </w:pPr>
    </w:p>
    <w:p w:rsidR="00895B97" w:rsidRPr="00F20EB3" w:rsidRDefault="00895B97" w:rsidP="00273128">
      <w:pPr>
        <w:ind w:left="-567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You are hereby summoned to </w:t>
      </w:r>
      <w:r w:rsidR="00943B33" w:rsidRPr="00F20EB3">
        <w:rPr>
          <w:rFonts w:ascii="Arial" w:hAnsi="Arial" w:cs="Arial"/>
          <w:sz w:val="22"/>
          <w:szCs w:val="22"/>
        </w:rPr>
        <w:t xml:space="preserve">a </w:t>
      </w:r>
      <w:r w:rsidR="009507FA" w:rsidRPr="00F20EB3">
        <w:rPr>
          <w:rFonts w:ascii="Arial" w:hAnsi="Arial" w:cs="Arial"/>
          <w:sz w:val="22"/>
          <w:szCs w:val="22"/>
        </w:rPr>
        <w:t>M</w:t>
      </w:r>
      <w:r w:rsidRPr="00F20EB3">
        <w:rPr>
          <w:rFonts w:ascii="Arial" w:hAnsi="Arial" w:cs="Arial"/>
          <w:sz w:val="22"/>
          <w:szCs w:val="22"/>
        </w:rPr>
        <w:t>eeting of the Bovingdon Parish Council to be held on Monday</w:t>
      </w:r>
      <w:r w:rsidR="00D04211" w:rsidRPr="00F20EB3">
        <w:rPr>
          <w:rFonts w:ascii="Arial" w:hAnsi="Arial" w:cs="Arial"/>
          <w:sz w:val="22"/>
          <w:szCs w:val="22"/>
        </w:rPr>
        <w:t xml:space="preserve"> </w:t>
      </w:r>
      <w:r w:rsidR="0072331E" w:rsidRPr="00F20EB3">
        <w:rPr>
          <w:rFonts w:ascii="Arial" w:hAnsi="Arial" w:cs="Arial"/>
          <w:sz w:val="22"/>
          <w:szCs w:val="22"/>
        </w:rPr>
        <w:t xml:space="preserve">4 </w:t>
      </w:r>
      <w:r w:rsidR="00064357">
        <w:rPr>
          <w:rFonts w:ascii="Arial" w:hAnsi="Arial" w:cs="Arial"/>
          <w:sz w:val="22"/>
          <w:szCs w:val="22"/>
        </w:rPr>
        <w:t>March</w:t>
      </w:r>
      <w:r w:rsidR="0072331E" w:rsidRPr="00F20EB3">
        <w:rPr>
          <w:rFonts w:ascii="Arial" w:hAnsi="Arial" w:cs="Arial"/>
          <w:sz w:val="22"/>
          <w:szCs w:val="22"/>
        </w:rPr>
        <w:t xml:space="preserve"> 2019</w:t>
      </w:r>
      <w:r w:rsidR="00AE28AC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at 7.30 p.m. at The Memorial Hall, High Street, Bovingdon, to transact the business set out in the attached Agenda:</w:t>
      </w:r>
    </w:p>
    <w:p w:rsidR="00457F66" w:rsidRPr="00F20EB3" w:rsidRDefault="00457F66" w:rsidP="00273128">
      <w:pPr>
        <w:ind w:left="-567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95B97" w:rsidRPr="00F20EB3" w:rsidRDefault="00895B97" w:rsidP="00273128">
      <w:pPr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F20EB3">
        <w:rPr>
          <w:rFonts w:ascii="Arial" w:hAnsi="Arial" w:cs="Arial"/>
          <w:b/>
          <w:sz w:val="22"/>
          <w:szCs w:val="22"/>
          <w:u w:val="single"/>
        </w:rPr>
        <w:t>AGENDA</w:t>
      </w:r>
    </w:p>
    <w:p w:rsidR="007444E4" w:rsidRPr="00F20EB3" w:rsidRDefault="007444E4" w:rsidP="00302985">
      <w:pPr>
        <w:rPr>
          <w:rFonts w:ascii="Arial" w:hAnsi="Arial" w:cs="Arial"/>
          <w:b/>
          <w:sz w:val="22"/>
          <w:szCs w:val="22"/>
        </w:rPr>
      </w:pPr>
    </w:p>
    <w:p w:rsidR="00895B97" w:rsidRPr="00F20EB3" w:rsidRDefault="00895B97" w:rsidP="00302985">
      <w:pPr>
        <w:rPr>
          <w:rFonts w:ascii="Arial" w:hAnsi="Arial" w:cs="Arial"/>
          <w:b/>
          <w:sz w:val="22"/>
          <w:szCs w:val="22"/>
        </w:rPr>
      </w:pPr>
      <w:r w:rsidRPr="00F20EB3">
        <w:rPr>
          <w:rFonts w:ascii="Arial" w:hAnsi="Arial" w:cs="Arial"/>
          <w:b/>
          <w:sz w:val="22"/>
          <w:szCs w:val="22"/>
        </w:rPr>
        <w:t>This meeting is open to the Public and Press.</w:t>
      </w:r>
    </w:p>
    <w:p w:rsidR="00E406D2" w:rsidRPr="00F20EB3" w:rsidRDefault="00E406D2" w:rsidP="00302985">
      <w:pPr>
        <w:rPr>
          <w:rFonts w:ascii="Arial" w:hAnsi="Arial" w:cs="Arial"/>
          <w:b/>
          <w:sz w:val="22"/>
          <w:szCs w:val="22"/>
        </w:rPr>
      </w:pPr>
    </w:p>
    <w:p w:rsidR="009507FA" w:rsidRPr="00F20EB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1</w:t>
      </w:r>
      <w:r w:rsidR="009507FA" w:rsidRPr="00F20EB3">
        <w:rPr>
          <w:rFonts w:ascii="Arial" w:hAnsi="Arial" w:cs="Arial"/>
          <w:sz w:val="22"/>
          <w:szCs w:val="22"/>
        </w:rPr>
        <w:t>.</w:t>
      </w:r>
      <w:r w:rsidR="009507FA" w:rsidRPr="00F20EB3">
        <w:rPr>
          <w:rFonts w:ascii="Arial" w:hAnsi="Arial" w:cs="Arial"/>
          <w:sz w:val="22"/>
          <w:szCs w:val="22"/>
        </w:rPr>
        <w:tab/>
        <w:t>Apologies for Absence</w:t>
      </w:r>
      <w:r w:rsidR="0072331E" w:rsidRPr="00F20EB3">
        <w:rPr>
          <w:rFonts w:ascii="Arial" w:hAnsi="Arial" w:cs="Arial"/>
          <w:sz w:val="22"/>
          <w:szCs w:val="22"/>
        </w:rPr>
        <w:t xml:space="preserve"> </w:t>
      </w:r>
    </w:p>
    <w:p w:rsidR="009507FA" w:rsidRPr="00F20EB3" w:rsidRDefault="009507FA" w:rsidP="009507FA">
      <w:pPr>
        <w:pStyle w:val="Style1"/>
        <w:jc w:val="both"/>
        <w:rPr>
          <w:rFonts w:ascii="Arial" w:hAnsi="Arial" w:cs="Arial"/>
          <w:sz w:val="22"/>
          <w:szCs w:val="22"/>
        </w:rPr>
      </w:pPr>
    </w:p>
    <w:p w:rsidR="009507FA" w:rsidRPr="00F20EB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2</w:t>
      </w:r>
      <w:r w:rsidR="009507FA" w:rsidRPr="00F20EB3">
        <w:rPr>
          <w:rFonts w:ascii="Arial" w:hAnsi="Arial" w:cs="Arial"/>
          <w:sz w:val="22"/>
          <w:szCs w:val="22"/>
        </w:rPr>
        <w:t>.</w:t>
      </w:r>
      <w:r w:rsidR="009507FA" w:rsidRPr="00F20EB3">
        <w:rPr>
          <w:rFonts w:ascii="Arial" w:hAnsi="Arial" w:cs="Arial"/>
          <w:sz w:val="22"/>
          <w:szCs w:val="22"/>
        </w:rPr>
        <w:tab/>
        <w:t>Declaration of Interests linked to any of the Resolutions</w:t>
      </w:r>
    </w:p>
    <w:p w:rsidR="009507FA" w:rsidRPr="00F20EB3" w:rsidRDefault="009507FA" w:rsidP="009507FA">
      <w:pPr>
        <w:pStyle w:val="Style1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  </w:t>
      </w:r>
      <w:r w:rsidRPr="00F20EB3">
        <w:rPr>
          <w:rFonts w:ascii="Arial" w:hAnsi="Arial" w:cs="Arial"/>
          <w:sz w:val="22"/>
          <w:szCs w:val="22"/>
        </w:rPr>
        <w:tab/>
      </w:r>
    </w:p>
    <w:p w:rsidR="009507FA" w:rsidRPr="00F20EB3" w:rsidRDefault="000F3C8C" w:rsidP="000F3C8C">
      <w:pPr>
        <w:pStyle w:val="Style1"/>
        <w:ind w:left="720" w:right="26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3</w:t>
      </w:r>
      <w:r w:rsidR="009507FA" w:rsidRPr="00F20EB3">
        <w:rPr>
          <w:rFonts w:ascii="Arial" w:hAnsi="Arial" w:cs="Arial"/>
          <w:sz w:val="22"/>
          <w:szCs w:val="22"/>
        </w:rPr>
        <w:t>.</w:t>
      </w:r>
      <w:r w:rsidR="009507FA" w:rsidRPr="00F20EB3">
        <w:rPr>
          <w:rFonts w:ascii="Arial" w:hAnsi="Arial" w:cs="Arial"/>
          <w:sz w:val="22"/>
          <w:szCs w:val="22"/>
        </w:rPr>
        <w:tab/>
        <w:t>Public Question Time</w:t>
      </w:r>
    </w:p>
    <w:p w:rsidR="009507FA" w:rsidRPr="00F20EB3" w:rsidRDefault="009507FA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p w:rsidR="009507FA" w:rsidRPr="00F20EB3" w:rsidRDefault="000F3C8C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4.</w:t>
      </w:r>
      <w:r w:rsidR="009507FA" w:rsidRPr="00F20EB3">
        <w:rPr>
          <w:rFonts w:ascii="Arial" w:hAnsi="Arial" w:cs="Arial"/>
          <w:sz w:val="22"/>
          <w:szCs w:val="22"/>
        </w:rPr>
        <w:tab/>
        <w:t xml:space="preserve">Minutes – to approve the minutes of the meeting held on </w:t>
      </w:r>
      <w:r w:rsidR="00064357">
        <w:rPr>
          <w:rFonts w:ascii="Arial" w:hAnsi="Arial" w:cs="Arial"/>
          <w:sz w:val="22"/>
          <w:szCs w:val="22"/>
        </w:rPr>
        <w:t>14 January</w:t>
      </w:r>
      <w:r w:rsidR="0072331E" w:rsidRPr="00F20EB3">
        <w:rPr>
          <w:rFonts w:ascii="Arial" w:hAnsi="Arial" w:cs="Arial"/>
          <w:sz w:val="22"/>
          <w:szCs w:val="22"/>
        </w:rPr>
        <w:t xml:space="preserve"> </w:t>
      </w:r>
      <w:r w:rsidR="004A3B41" w:rsidRPr="00F20EB3">
        <w:rPr>
          <w:rFonts w:ascii="Arial" w:hAnsi="Arial" w:cs="Arial"/>
          <w:sz w:val="22"/>
          <w:szCs w:val="22"/>
        </w:rPr>
        <w:t>201</w:t>
      </w:r>
      <w:r w:rsidR="00064357">
        <w:rPr>
          <w:rFonts w:ascii="Arial" w:hAnsi="Arial" w:cs="Arial"/>
          <w:sz w:val="22"/>
          <w:szCs w:val="22"/>
        </w:rPr>
        <w:t>9</w:t>
      </w:r>
    </w:p>
    <w:p w:rsidR="009507FA" w:rsidRPr="00F20EB3" w:rsidRDefault="009507FA" w:rsidP="009507FA">
      <w:pPr>
        <w:pStyle w:val="Style1"/>
        <w:ind w:right="-1234"/>
        <w:jc w:val="both"/>
        <w:rPr>
          <w:rFonts w:ascii="Arial" w:hAnsi="Arial" w:cs="Arial"/>
          <w:sz w:val="22"/>
          <w:szCs w:val="22"/>
        </w:rPr>
      </w:pPr>
    </w:p>
    <w:p w:rsidR="009507FA" w:rsidRPr="00F20EB3" w:rsidRDefault="000F3C8C" w:rsidP="009507FA">
      <w:pPr>
        <w:pStyle w:val="Style1"/>
        <w:ind w:right="26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5.</w:t>
      </w:r>
      <w:r w:rsidR="009507FA" w:rsidRPr="00F20EB3">
        <w:rPr>
          <w:rFonts w:ascii="Arial" w:hAnsi="Arial" w:cs="Arial"/>
          <w:sz w:val="22"/>
          <w:szCs w:val="22"/>
        </w:rPr>
        <w:tab/>
        <w:t xml:space="preserve">Matters arising from the </w:t>
      </w:r>
      <w:r w:rsidR="001002BD" w:rsidRPr="00F20EB3">
        <w:rPr>
          <w:rFonts w:ascii="Arial" w:hAnsi="Arial" w:cs="Arial"/>
          <w:sz w:val="22"/>
          <w:szCs w:val="22"/>
        </w:rPr>
        <w:t xml:space="preserve">minutes of the meeting held on </w:t>
      </w:r>
      <w:r w:rsidR="00064357">
        <w:rPr>
          <w:rFonts w:ascii="Arial" w:hAnsi="Arial" w:cs="Arial"/>
          <w:sz w:val="22"/>
          <w:szCs w:val="22"/>
        </w:rPr>
        <w:t>14 January 2019</w:t>
      </w:r>
      <w:r w:rsidR="009507FA" w:rsidRPr="00F20EB3">
        <w:rPr>
          <w:rFonts w:ascii="Arial" w:hAnsi="Arial" w:cs="Arial"/>
          <w:sz w:val="22"/>
          <w:szCs w:val="22"/>
        </w:rPr>
        <w:t xml:space="preserve"> </w:t>
      </w:r>
    </w:p>
    <w:p w:rsidR="0045552D" w:rsidRPr="00F20EB3" w:rsidRDefault="0045552D" w:rsidP="0045552D">
      <w:pPr>
        <w:pStyle w:val="Style1"/>
        <w:ind w:left="3" w:hanging="570"/>
        <w:jc w:val="both"/>
        <w:rPr>
          <w:rFonts w:ascii="Arial" w:hAnsi="Arial" w:cs="Arial"/>
          <w:sz w:val="22"/>
          <w:szCs w:val="22"/>
        </w:rPr>
      </w:pPr>
    </w:p>
    <w:p w:rsidR="0045552D" w:rsidRPr="00F20EB3" w:rsidRDefault="0045552D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6.</w:t>
      </w:r>
      <w:r w:rsidRPr="00F20EB3">
        <w:rPr>
          <w:rFonts w:ascii="Arial" w:hAnsi="Arial" w:cs="Arial"/>
          <w:sz w:val="22"/>
          <w:szCs w:val="22"/>
        </w:rPr>
        <w:tab/>
        <w:t>Crime Report</w:t>
      </w:r>
    </w:p>
    <w:p w:rsidR="00E406D2" w:rsidRPr="00F20EB3" w:rsidRDefault="00E406D2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</w:p>
    <w:p w:rsidR="00007FB7" w:rsidRPr="00F20EB3" w:rsidRDefault="00E406D2" w:rsidP="00713362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7.</w:t>
      </w:r>
      <w:r w:rsidRPr="00F20EB3">
        <w:rPr>
          <w:rFonts w:ascii="Arial" w:hAnsi="Arial" w:cs="Arial"/>
          <w:sz w:val="22"/>
          <w:szCs w:val="22"/>
        </w:rPr>
        <w:tab/>
      </w:r>
      <w:r w:rsidR="00007FB7" w:rsidRPr="00F20EB3">
        <w:rPr>
          <w:rFonts w:ascii="Arial" w:hAnsi="Arial" w:cs="Arial"/>
          <w:sz w:val="22"/>
          <w:szCs w:val="22"/>
        </w:rPr>
        <w:t>Neighbourhood Planning - update</w:t>
      </w:r>
    </w:p>
    <w:p w:rsidR="00057C80" w:rsidRPr="00F20EB3" w:rsidRDefault="00057C80" w:rsidP="0045552D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</w:p>
    <w:p w:rsidR="004A3B41" w:rsidRPr="00F20EB3" w:rsidRDefault="00713362" w:rsidP="00607F13">
      <w:pPr>
        <w:pStyle w:val="Style1"/>
        <w:ind w:left="3" w:right="-99" w:hanging="3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8</w:t>
      </w:r>
      <w:r w:rsidR="00607F13" w:rsidRPr="00F20EB3">
        <w:rPr>
          <w:rFonts w:ascii="Arial" w:hAnsi="Arial" w:cs="Arial"/>
          <w:sz w:val="22"/>
          <w:szCs w:val="22"/>
        </w:rPr>
        <w:t>.</w:t>
      </w:r>
      <w:r w:rsidR="004A3B41" w:rsidRPr="00F20EB3">
        <w:rPr>
          <w:rFonts w:ascii="Arial" w:hAnsi="Arial" w:cs="Arial"/>
          <w:sz w:val="22"/>
          <w:szCs w:val="22"/>
        </w:rPr>
        <w:tab/>
        <w:t>To receive and adopt the following Committee reports:</w:t>
      </w:r>
    </w:p>
    <w:p w:rsidR="00607F13" w:rsidRPr="00F20EB3" w:rsidRDefault="00713362" w:rsidP="00423D9B">
      <w:pPr>
        <w:pStyle w:val="Style1"/>
        <w:ind w:left="144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8</w:t>
      </w:r>
      <w:r w:rsidR="004A3B41" w:rsidRPr="00F20EB3">
        <w:rPr>
          <w:rFonts w:ascii="Arial" w:hAnsi="Arial" w:cs="Arial"/>
          <w:sz w:val="22"/>
          <w:szCs w:val="22"/>
        </w:rPr>
        <w:t>.1</w:t>
      </w:r>
      <w:r w:rsidR="004A3B41" w:rsidRPr="00F20EB3">
        <w:rPr>
          <w:rFonts w:ascii="Arial" w:hAnsi="Arial" w:cs="Arial"/>
          <w:sz w:val="22"/>
          <w:szCs w:val="22"/>
        </w:rPr>
        <w:tab/>
        <w:t>Minutes of the Planning Committee Meeting</w:t>
      </w:r>
      <w:r w:rsidRPr="00F20EB3">
        <w:rPr>
          <w:rFonts w:ascii="Arial" w:hAnsi="Arial" w:cs="Arial"/>
          <w:sz w:val="22"/>
          <w:szCs w:val="22"/>
        </w:rPr>
        <w:t>s</w:t>
      </w:r>
      <w:r w:rsidR="004A3B41" w:rsidRPr="00F20EB3">
        <w:rPr>
          <w:rFonts w:ascii="Arial" w:hAnsi="Arial" w:cs="Arial"/>
          <w:sz w:val="22"/>
          <w:szCs w:val="22"/>
        </w:rPr>
        <w:t xml:space="preserve"> held on </w:t>
      </w:r>
      <w:r w:rsidR="00064357">
        <w:rPr>
          <w:rFonts w:ascii="Arial" w:hAnsi="Arial" w:cs="Arial"/>
          <w:sz w:val="22"/>
          <w:szCs w:val="22"/>
        </w:rPr>
        <w:t>14 January and 4 February 2019</w:t>
      </w:r>
    </w:p>
    <w:p w:rsidR="0045552D" w:rsidRPr="00F20EB3" w:rsidRDefault="0045552D" w:rsidP="0045552D">
      <w:pPr>
        <w:pStyle w:val="Style1"/>
        <w:ind w:left="3" w:hanging="570"/>
        <w:jc w:val="both"/>
        <w:rPr>
          <w:rFonts w:ascii="Arial" w:hAnsi="Arial" w:cs="Arial"/>
          <w:sz w:val="22"/>
          <w:szCs w:val="22"/>
        </w:rPr>
      </w:pPr>
    </w:p>
    <w:p w:rsidR="004A3B41" w:rsidRPr="00F20EB3" w:rsidRDefault="00713362" w:rsidP="004A3B41">
      <w:pPr>
        <w:pStyle w:val="Style1"/>
        <w:ind w:left="3" w:hanging="3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9</w:t>
      </w:r>
      <w:r w:rsidR="00594F22"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</w:r>
      <w:r w:rsidR="004A3B41" w:rsidRPr="00F20EB3">
        <w:rPr>
          <w:rFonts w:ascii="Arial" w:hAnsi="Arial" w:cs="Arial"/>
          <w:sz w:val="22"/>
          <w:szCs w:val="22"/>
        </w:rPr>
        <w:t>Feedback from Chairman of Committees:</w:t>
      </w:r>
    </w:p>
    <w:p w:rsidR="004A3B41" w:rsidRPr="00F20EB3" w:rsidRDefault="00713362" w:rsidP="004A3B41">
      <w:pPr>
        <w:pStyle w:val="Style1"/>
        <w:ind w:left="-567" w:firstLine="1287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9</w:t>
      </w:r>
      <w:r w:rsidR="004A3B41" w:rsidRPr="00F20EB3">
        <w:rPr>
          <w:rFonts w:ascii="Arial" w:hAnsi="Arial" w:cs="Arial"/>
          <w:sz w:val="22"/>
          <w:szCs w:val="22"/>
        </w:rPr>
        <w:t>.1</w:t>
      </w:r>
      <w:r w:rsidR="004A3B41" w:rsidRPr="00F20EB3">
        <w:rPr>
          <w:rFonts w:ascii="Arial" w:hAnsi="Arial" w:cs="Arial"/>
          <w:sz w:val="22"/>
          <w:szCs w:val="22"/>
        </w:rPr>
        <w:tab/>
        <w:t>Finance &amp; General Purposes Committee</w:t>
      </w:r>
    </w:p>
    <w:p w:rsidR="004A3B41" w:rsidRPr="00F20EB3" w:rsidRDefault="00F20EB3" w:rsidP="00064357">
      <w:pPr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iCs/>
          <w:sz w:val="22"/>
          <w:szCs w:val="22"/>
        </w:rPr>
        <w:t xml:space="preserve">   </w:t>
      </w:r>
      <w:r w:rsidRPr="00F20EB3">
        <w:rPr>
          <w:rFonts w:ascii="Arial" w:hAnsi="Arial" w:cs="Arial"/>
          <w:iCs/>
          <w:sz w:val="22"/>
          <w:szCs w:val="22"/>
        </w:rPr>
        <w:tab/>
      </w:r>
      <w:r w:rsidR="00713362" w:rsidRPr="00F20EB3">
        <w:rPr>
          <w:rFonts w:ascii="Arial" w:hAnsi="Arial" w:cs="Arial"/>
          <w:sz w:val="22"/>
          <w:szCs w:val="22"/>
        </w:rPr>
        <w:t>9</w:t>
      </w:r>
      <w:r w:rsidR="004A3B41" w:rsidRPr="00F20EB3">
        <w:rPr>
          <w:rFonts w:ascii="Arial" w:hAnsi="Arial" w:cs="Arial"/>
          <w:sz w:val="22"/>
          <w:szCs w:val="22"/>
        </w:rPr>
        <w:t>.2</w:t>
      </w:r>
      <w:r w:rsidR="004A3B41" w:rsidRPr="00F20EB3">
        <w:rPr>
          <w:rFonts w:ascii="Arial" w:hAnsi="Arial" w:cs="Arial"/>
          <w:sz w:val="22"/>
          <w:szCs w:val="22"/>
        </w:rPr>
        <w:tab/>
        <w:t>Memorial Hall Management Committee</w:t>
      </w:r>
    </w:p>
    <w:p w:rsidR="004A3B41" w:rsidRPr="00F20EB3" w:rsidRDefault="00713362" w:rsidP="00F91640">
      <w:pPr>
        <w:pStyle w:val="Style1"/>
        <w:ind w:firstLine="720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9</w:t>
      </w:r>
      <w:r w:rsidR="004A3B41" w:rsidRPr="00F20EB3">
        <w:rPr>
          <w:rFonts w:ascii="Arial" w:hAnsi="Arial" w:cs="Arial"/>
          <w:sz w:val="22"/>
          <w:szCs w:val="22"/>
        </w:rPr>
        <w:t>.3</w:t>
      </w:r>
      <w:r w:rsidR="004A3B41" w:rsidRPr="00F20EB3">
        <w:rPr>
          <w:rFonts w:ascii="Arial" w:hAnsi="Arial" w:cs="Arial"/>
          <w:sz w:val="22"/>
          <w:szCs w:val="22"/>
        </w:rPr>
        <w:tab/>
        <w:t>Outdoors Committee</w:t>
      </w:r>
    </w:p>
    <w:p w:rsidR="0045552D" w:rsidRPr="00F20EB3" w:rsidRDefault="00713362" w:rsidP="004A3B4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9</w:t>
      </w:r>
      <w:r w:rsidR="004A3B41" w:rsidRPr="00F20EB3">
        <w:rPr>
          <w:rFonts w:ascii="Arial" w:hAnsi="Arial" w:cs="Arial"/>
          <w:sz w:val="22"/>
          <w:szCs w:val="22"/>
        </w:rPr>
        <w:t>.4</w:t>
      </w:r>
      <w:r w:rsidR="004A3B41" w:rsidRPr="00F20EB3">
        <w:rPr>
          <w:rFonts w:ascii="Arial" w:hAnsi="Arial" w:cs="Arial"/>
          <w:sz w:val="22"/>
          <w:szCs w:val="22"/>
        </w:rPr>
        <w:tab/>
        <w:t>Personnel Committee</w:t>
      </w:r>
      <w:r w:rsidR="0045552D" w:rsidRPr="00F20EB3">
        <w:rPr>
          <w:rFonts w:ascii="Arial" w:hAnsi="Arial" w:cs="Arial"/>
          <w:sz w:val="22"/>
          <w:szCs w:val="22"/>
        </w:rPr>
        <w:tab/>
      </w:r>
    </w:p>
    <w:p w:rsidR="00057C80" w:rsidRPr="00F20EB3" w:rsidRDefault="00713362" w:rsidP="00057C80">
      <w:pPr>
        <w:ind w:right="-99" w:firstLine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9</w:t>
      </w:r>
      <w:r w:rsidR="0045552D" w:rsidRPr="00F20EB3">
        <w:rPr>
          <w:rFonts w:ascii="Arial" w:hAnsi="Arial" w:cs="Arial"/>
          <w:sz w:val="22"/>
          <w:szCs w:val="22"/>
        </w:rPr>
        <w:t>.5</w:t>
      </w:r>
      <w:r w:rsidR="0045552D" w:rsidRPr="00F20EB3">
        <w:rPr>
          <w:rFonts w:ascii="Arial" w:hAnsi="Arial" w:cs="Arial"/>
          <w:sz w:val="22"/>
          <w:szCs w:val="22"/>
        </w:rPr>
        <w:tab/>
        <w:t>Planning Committee</w:t>
      </w:r>
    </w:p>
    <w:p w:rsidR="00057C80" w:rsidRPr="00F20EB3" w:rsidRDefault="00057C80" w:rsidP="00057C80">
      <w:pPr>
        <w:ind w:right="-99" w:firstLine="720"/>
        <w:jc w:val="both"/>
        <w:rPr>
          <w:rFonts w:ascii="Arial" w:hAnsi="Arial" w:cs="Arial"/>
          <w:sz w:val="22"/>
          <w:szCs w:val="22"/>
        </w:rPr>
      </w:pPr>
    </w:p>
    <w:p w:rsidR="0045552D" w:rsidRPr="00F20EB3" w:rsidRDefault="00057C80" w:rsidP="00057C80">
      <w:pPr>
        <w:ind w:right="-99" w:hanging="567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 xml:space="preserve"> </w:t>
      </w:r>
      <w:r w:rsidR="00EC2CB0" w:rsidRPr="00F20EB3">
        <w:rPr>
          <w:rFonts w:ascii="Arial" w:hAnsi="Arial" w:cs="Arial"/>
          <w:sz w:val="22"/>
          <w:szCs w:val="22"/>
        </w:rPr>
        <w:tab/>
      </w:r>
      <w:r w:rsidR="00587904" w:rsidRPr="00F20EB3">
        <w:rPr>
          <w:rFonts w:ascii="Arial" w:hAnsi="Arial" w:cs="Arial"/>
          <w:sz w:val="22"/>
          <w:szCs w:val="22"/>
        </w:rPr>
        <w:t>1</w:t>
      </w:r>
      <w:r w:rsidR="00713362" w:rsidRPr="00F20EB3">
        <w:rPr>
          <w:rFonts w:ascii="Arial" w:hAnsi="Arial" w:cs="Arial"/>
          <w:sz w:val="22"/>
          <w:szCs w:val="22"/>
        </w:rPr>
        <w:t>0</w:t>
      </w:r>
      <w:r w:rsidR="00587904"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</w:r>
      <w:r w:rsidR="00D04211" w:rsidRPr="00F20EB3">
        <w:rPr>
          <w:rFonts w:ascii="Arial" w:hAnsi="Arial" w:cs="Arial"/>
          <w:sz w:val="22"/>
          <w:szCs w:val="22"/>
        </w:rPr>
        <w:t>Bovingdon Parish 10k</w:t>
      </w:r>
      <w:r w:rsidR="0045552D" w:rsidRPr="00F20EB3">
        <w:rPr>
          <w:rFonts w:ascii="Arial" w:hAnsi="Arial" w:cs="Arial"/>
          <w:sz w:val="22"/>
          <w:szCs w:val="22"/>
        </w:rPr>
        <w:t xml:space="preserve"> –</w:t>
      </w:r>
      <w:r w:rsidR="00B75D86" w:rsidRPr="00F20EB3">
        <w:rPr>
          <w:rFonts w:ascii="Arial" w:hAnsi="Arial" w:cs="Arial"/>
          <w:sz w:val="22"/>
          <w:szCs w:val="22"/>
        </w:rPr>
        <w:t xml:space="preserve"> 1</w:t>
      </w:r>
      <w:r w:rsidR="0045552D" w:rsidRPr="00F20EB3">
        <w:rPr>
          <w:rFonts w:ascii="Arial" w:hAnsi="Arial" w:cs="Arial"/>
          <w:sz w:val="22"/>
          <w:szCs w:val="22"/>
        </w:rPr>
        <w:t xml:space="preserve"> September 201</w:t>
      </w:r>
      <w:r w:rsidR="00245605" w:rsidRPr="00F20EB3">
        <w:rPr>
          <w:rFonts w:ascii="Arial" w:hAnsi="Arial" w:cs="Arial"/>
          <w:sz w:val="22"/>
          <w:szCs w:val="22"/>
        </w:rPr>
        <w:t>9</w:t>
      </w:r>
    </w:p>
    <w:p w:rsidR="0045552D" w:rsidRPr="00F20EB3" w:rsidRDefault="0045552D" w:rsidP="0045552D">
      <w:pPr>
        <w:ind w:right="-99"/>
        <w:jc w:val="both"/>
        <w:rPr>
          <w:rFonts w:ascii="Arial" w:hAnsi="Arial" w:cs="Arial"/>
          <w:sz w:val="22"/>
          <w:szCs w:val="22"/>
        </w:rPr>
      </w:pPr>
    </w:p>
    <w:p w:rsidR="0045552D" w:rsidRPr="00F20EB3" w:rsidRDefault="00587904" w:rsidP="0004487E">
      <w:pPr>
        <w:pStyle w:val="Style1"/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1</w:t>
      </w:r>
      <w:r w:rsidR="00713362" w:rsidRPr="00F20EB3">
        <w:rPr>
          <w:rFonts w:ascii="Arial" w:hAnsi="Arial" w:cs="Arial"/>
          <w:sz w:val="22"/>
          <w:szCs w:val="22"/>
        </w:rPr>
        <w:t>1</w:t>
      </w:r>
      <w:r w:rsidR="0045552D"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  <w:t xml:space="preserve">Feedback from </w:t>
      </w:r>
      <w:r w:rsidR="0004487E" w:rsidRPr="00F20EB3">
        <w:rPr>
          <w:rFonts w:ascii="Arial" w:hAnsi="Arial" w:cs="Arial"/>
          <w:sz w:val="22"/>
          <w:szCs w:val="22"/>
        </w:rPr>
        <w:t xml:space="preserve">Claire Norton, the Council’s </w:t>
      </w:r>
      <w:r w:rsidR="0045552D" w:rsidRPr="00F20EB3">
        <w:rPr>
          <w:rFonts w:ascii="Arial" w:hAnsi="Arial" w:cs="Arial"/>
          <w:sz w:val="22"/>
          <w:szCs w:val="22"/>
        </w:rPr>
        <w:t>Representative on Bovingdon Primary Academy</w:t>
      </w:r>
    </w:p>
    <w:p w:rsidR="0045552D" w:rsidRPr="00F20EB3" w:rsidRDefault="0045552D" w:rsidP="0045552D">
      <w:pPr>
        <w:pStyle w:val="Style1"/>
        <w:ind w:left="-567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ab/>
      </w:r>
    </w:p>
    <w:p w:rsidR="0045552D" w:rsidRPr="00F20EB3" w:rsidRDefault="00587904" w:rsidP="00423D9B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1</w:t>
      </w:r>
      <w:r w:rsidR="00713362" w:rsidRPr="00F20EB3">
        <w:rPr>
          <w:rFonts w:ascii="Arial" w:hAnsi="Arial" w:cs="Arial"/>
          <w:sz w:val="22"/>
          <w:szCs w:val="22"/>
        </w:rPr>
        <w:t>2</w:t>
      </w:r>
      <w:r w:rsidR="0045552D"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  <w:t>Feedback from Kathy Banks, the Council’s Representative on Friends of The Mount</w:t>
      </w:r>
    </w:p>
    <w:p w:rsidR="0045552D" w:rsidRPr="00F20EB3" w:rsidRDefault="0045552D" w:rsidP="0045552D">
      <w:pPr>
        <w:ind w:hanging="567"/>
        <w:jc w:val="both"/>
        <w:rPr>
          <w:rFonts w:ascii="Arial" w:hAnsi="Arial" w:cs="Arial"/>
          <w:sz w:val="22"/>
          <w:szCs w:val="22"/>
        </w:rPr>
      </w:pPr>
    </w:p>
    <w:p w:rsidR="0045552D" w:rsidRPr="00F20EB3" w:rsidRDefault="00423D9B" w:rsidP="0004487E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lastRenderedPageBreak/>
        <w:t>1</w:t>
      </w:r>
      <w:r w:rsidR="00713362" w:rsidRPr="00F20EB3">
        <w:rPr>
          <w:rFonts w:ascii="Arial" w:hAnsi="Arial" w:cs="Arial"/>
          <w:sz w:val="22"/>
          <w:szCs w:val="22"/>
        </w:rPr>
        <w:t>3</w:t>
      </w:r>
      <w:r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  <w:t>Feedback from Councillor Ben Richardson,</w:t>
      </w:r>
      <w:r w:rsidR="0004487E" w:rsidRPr="00F20EB3">
        <w:rPr>
          <w:rFonts w:ascii="Arial" w:hAnsi="Arial" w:cs="Arial"/>
          <w:sz w:val="22"/>
          <w:szCs w:val="22"/>
        </w:rPr>
        <w:t xml:space="preserve"> the Council’s Representative on </w:t>
      </w:r>
      <w:r w:rsidR="00607F13" w:rsidRPr="00F20EB3">
        <w:rPr>
          <w:rFonts w:ascii="Arial" w:hAnsi="Arial" w:cs="Arial"/>
          <w:sz w:val="22"/>
          <w:szCs w:val="22"/>
        </w:rPr>
        <w:t>Community Safety</w:t>
      </w:r>
    </w:p>
    <w:p w:rsidR="0004487E" w:rsidRPr="00F20EB3" w:rsidRDefault="0004487E" w:rsidP="00EC2CB0">
      <w:pPr>
        <w:jc w:val="both"/>
        <w:rPr>
          <w:rFonts w:ascii="Arial" w:hAnsi="Arial" w:cs="Arial"/>
          <w:sz w:val="22"/>
          <w:szCs w:val="22"/>
        </w:rPr>
      </w:pPr>
    </w:p>
    <w:p w:rsidR="0004487E" w:rsidRPr="00F20EB3" w:rsidRDefault="0004487E" w:rsidP="0004487E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1</w:t>
      </w:r>
      <w:r w:rsidR="00713362" w:rsidRPr="00F20EB3">
        <w:rPr>
          <w:rFonts w:ascii="Arial" w:hAnsi="Arial" w:cs="Arial"/>
          <w:sz w:val="22"/>
          <w:szCs w:val="22"/>
        </w:rPr>
        <w:t>4</w:t>
      </w:r>
      <w:r w:rsidRPr="00F20EB3">
        <w:rPr>
          <w:rFonts w:ascii="Arial" w:hAnsi="Arial" w:cs="Arial"/>
          <w:sz w:val="22"/>
          <w:szCs w:val="22"/>
        </w:rPr>
        <w:t>.</w:t>
      </w:r>
      <w:r w:rsidRPr="00F20EB3">
        <w:rPr>
          <w:rFonts w:ascii="Arial" w:hAnsi="Arial" w:cs="Arial"/>
          <w:sz w:val="22"/>
          <w:szCs w:val="22"/>
        </w:rPr>
        <w:tab/>
        <w:t>Feedback from Councillors Julie Steer and Adrian Watney, the Council’s Representatives on Bovingdon Community Library</w:t>
      </w:r>
    </w:p>
    <w:p w:rsidR="00607F13" w:rsidRPr="00F20EB3" w:rsidRDefault="00607F13" w:rsidP="00EC2CB0">
      <w:pPr>
        <w:jc w:val="both"/>
        <w:rPr>
          <w:rFonts w:ascii="Arial" w:hAnsi="Arial" w:cs="Arial"/>
          <w:sz w:val="22"/>
          <w:szCs w:val="22"/>
        </w:rPr>
      </w:pPr>
    </w:p>
    <w:p w:rsidR="0045552D" w:rsidRDefault="00587904" w:rsidP="0004487E">
      <w:pPr>
        <w:ind w:left="720" w:hanging="720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1</w:t>
      </w:r>
      <w:r w:rsidR="00713362" w:rsidRPr="00F20EB3">
        <w:rPr>
          <w:rFonts w:ascii="Arial" w:hAnsi="Arial" w:cs="Arial"/>
          <w:sz w:val="22"/>
          <w:szCs w:val="22"/>
        </w:rPr>
        <w:t>5</w:t>
      </w:r>
      <w:r w:rsidR="0045552D" w:rsidRPr="00F20EB3">
        <w:rPr>
          <w:rFonts w:ascii="Arial" w:hAnsi="Arial" w:cs="Arial"/>
          <w:sz w:val="22"/>
          <w:szCs w:val="22"/>
        </w:rPr>
        <w:t>.</w:t>
      </w:r>
      <w:r w:rsidR="0045552D" w:rsidRPr="00F20EB3">
        <w:rPr>
          <w:rFonts w:ascii="Arial" w:hAnsi="Arial" w:cs="Arial"/>
          <w:sz w:val="22"/>
          <w:szCs w:val="22"/>
        </w:rPr>
        <w:tab/>
        <w:t>Date of next meeting –</w:t>
      </w:r>
      <w:r w:rsidR="0050472A" w:rsidRPr="00F20EB3">
        <w:rPr>
          <w:rFonts w:ascii="Arial" w:hAnsi="Arial" w:cs="Arial"/>
          <w:sz w:val="22"/>
          <w:szCs w:val="22"/>
        </w:rPr>
        <w:t xml:space="preserve"> </w:t>
      </w:r>
      <w:r w:rsidR="00EF60A3">
        <w:rPr>
          <w:rFonts w:ascii="Arial" w:hAnsi="Arial" w:cs="Arial"/>
          <w:sz w:val="22"/>
          <w:szCs w:val="22"/>
        </w:rPr>
        <w:t xml:space="preserve">Annual Meeting of Bovingdon Parish Council - </w:t>
      </w:r>
      <w:r w:rsidR="005A3236" w:rsidRPr="00F20EB3">
        <w:rPr>
          <w:rFonts w:ascii="Arial" w:hAnsi="Arial" w:cs="Arial"/>
          <w:sz w:val="22"/>
          <w:szCs w:val="22"/>
        </w:rPr>
        <w:t xml:space="preserve">Monday </w:t>
      </w:r>
      <w:r w:rsidR="00064357">
        <w:rPr>
          <w:rFonts w:ascii="Arial" w:hAnsi="Arial" w:cs="Arial"/>
          <w:sz w:val="22"/>
          <w:szCs w:val="22"/>
        </w:rPr>
        <w:t xml:space="preserve">13 May </w:t>
      </w:r>
      <w:r w:rsidR="0072331E" w:rsidRPr="00F20EB3">
        <w:rPr>
          <w:rFonts w:ascii="Arial" w:hAnsi="Arial" w:cs="Arial"/>
          <w:sz w:val="22"/>
          <w:szCs w:val="22"/>
        </w:rPr>
        <w:t>2019</w:t>
      </w:r>
      <w:r w:rsidR="0045552D" w:rsidRPr="00F20EB3">
        <w:rPr>
          <w:rFonts w:ascii="Arial" w:hAnsi="Arial" w:cs="Arial"/>
          <w:sz w:val="22"/>
          <w:szCs w:val="22"/>
        </w:rPr>
        <w:t xml:space="preserve"> at </w:t>
      </w:r>
      <w:r w:rsidR="00064357">
        <w:rPr>
          <w:rFonts w:ascii="Arial" w:hAnsi="Arial" w:cs="Arial"/>
          <w:sz w:val="22"/>
          <w:szCs w:val="22"/>
        </w:rPr>
        <w:t xml:space="preserve">8.00 </w:t>
      </w:r>
      <w:r w:rsidR="0045552D" w:rsidRPr="00F20EB3">
        <w:rPr>
          <w:rFonts w:ascii="Arial" w:hAnsi="Arial" w:cs="Arial"/>
          <w:sz w:val="22"/>
          <w:szCs w:val="22"/>
        </w:rPr>
        <w:t xml:space="preserve">p.m. in the Memorial Hall </w:t>
      </w:r>
    </w:p>
    <w:p w:rsidR="00064357" w:rsidRDefault="00064357" w:rsidP="0004487E">
      <w:pPr>
        <w:ind w:left="720" w:hanging="720"/>
        <w:jc w:val="both"/>
        <w:rPr>
          <w:rFonts w:ascii="Arial" w:hAnsi="Arial" w:cs="Arial"/>
          <w:sz w:val="22"/>
          <w:szCs w:val="22"/>
        </w:rPr>
      </w:pPr>
    </w:p>
    <w:p w:rsidR="00064357" w:rsidRPr="00064357" w:rsidRDefault="00064357" w:rsidP="0004487E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64357">
        <w:rPr>
          <w:rFonts w:ascii="Arial" w:hAnsi="Arial" w:cs="Arial"/>
          <w:b/>
          <w:sz w:val="22"/>
          <w:szCs w:val="22"/>
        </w:rPr>
        <w:t>PLEASE NOTE:</w:t>
      </w:r>
    </w:p>
    <w:p w:rsidR="00064357" w:rsidRPr="00054FB8" w:rsidRDefault="00064357" w:rsidP="00064357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DD24FF">
        <w:rPr>
          <w:rFonts w:ascii="Arial" w:hAnsi="Arial" w:cs="Arial"/>
          <w:b/>
          <w:sz w:val="22"/>
          <w:szCs w:val="22"/>
        </w:rPr>
        <w:t>Annual Parish Meeting</w:t>
      </w:r>
      <w:r>
        <w:rPr>
          <w:rFonts w:ascii="Arial" w:hAnsi="Arial" w:cs="Arial"/>
          <w:sz w:val="22"/>
          <w:szCs w:val="22"/>
        </w:rPr>
        <w:t xml:space="preserve"> will be held at 7.00 p.m. prior to the </w:t>
      </w:r>
      <w:r w:rsidRPr="00DD24FF">
        <w:rPr>
          <w:rFonts w:ascii="Arial" w:hAnsi="Arial" w:cs="Arial"/>
          <w:b/>
          <w:sz w:val="22"/>
          <w:szCs w:val="22"/>
        </w:rPr>
        <w:t>Annual Meeting of Bovingdon Parish Council</w:t>
      </w:r>
      <w:r>
        <w:rPr>
          <w:rFonts w:ascii="Arial" w:hAnsi="Arial" w:cs="Arial"/>
          <w:sz w:val="22"/>
          <w:szCs w:val="22"/>
        </w:rPr>
        <w:t xml:space="preserve"> and, therefore, c</w:t>
      </w:r>
      <w:r w:rsidRPr="00054FB8">
        <w:rPr>
          <w:rFonts w:ascii="Arial" w:hAnsi="Arial" w:cs="Arial"/>
          <w:sz w:val="22"/>
          <w:szCs w:val="22"/>
        </w:rPr>
        <w:t>omplimentary tea and coffee will be available prior to the start of the meeting</w:t>
      </w:r>
      <w:r>
        <w:rPr>
          <w:rFonts w:ascii="Arial" w:hAnsi="Arial" w:cs="Arial"/>
          <w:sz w:val="22"/>
          <w:szCs w:val="22"/>
        </w:rPr>
        <w:t>s</w:t>
      </w:r>
      <w:r w:rsidRPr="00054FB8">
        <w:rPr>
          <w:rFonts w:ascii="Arial" w:hAnsi="Arial" w:cs="Arial"/>
          <w:sz w:val="22"/>
          <w:szCs w:val="22"/>
        </w:rPr>
        <w:t xml:space="preserve"> at </w:t>
      </w:r>
      <w:r>
        <w:rPr>
          <w:rFonts w:ascii="Arial" w:hAnsi="Arial" w:cs="Arial"/>
          <w:sz w:val="22"/>
          <w:szCs w:val="22"/>
        </w:rPr>
        <w:t>6.45 p.m.</w:t>
      </w:r>
    </w:p>
    <w:p w:rsidR="0045552D" w:rsidRPr="00F20EB3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45552D" w:rsidRPr="00F20EB3" w:rsidRDefault="009507FA" w:rsidP="00F96ECE">
      <w:pPr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To consider passing a resolution in the following terms:</w:t>
      </w:r>
    </w:p>
    <w:p w:rsidR="0045552D" w:rsidRPr="00F20EB3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9507FA" w:rsidRPr="00F20EB3" w:rsidRDefault="009507FA" w:rsidP="00F96EC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20EB3">
        <w:rPr>
          <w:rFonts w:ascii="Arial" w:hAnsi="Arial" w:cs="Arial"/>
          <w:b/>
          <w:sz w:val="22"/>
          <w:szCs w:val="22"/>
          <w:u w:val="single"/>
        </w:rPr>
        <w:t>Exclusion of the public</w:t>
      </w:r>
    </w:p>
    <w:p w:rsidR="005D7DE8" w:rsidRPr="00F20EB3" w:rsidRDefault="005D7DE8" w:rsidP="00F96ECE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07FA" w:rsidRPr="00F20EB3" w:rsidRDefault="009507FA" w:rsidP="009507FA">
      <w:pPr>
        <w:ind w:right="-1234"/>
        <w:jc w:val="both"/>
        <w:rPr>
          <w:rFonts w:ascii="Arial" w:hAnsi="Arial" w:cs="Arial"/>
          <w:sz w:val="22"/>
          <w:szCs w:val="22"/>
        </w:rPr>
      </w:pPr>
    </w:p>
    <w:p w:rsidR="0045552D" w:rsidRPr="00F20EB3" w:rsidRDefault="009507FA" w:rsidP="00607F13">
      <w:pPr>
        <w:ind w:right="-99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Part II - That under S 4 (A) of the Public Bodies (Admissions to Meetings) Act 1960 the</w:t>
      </w:r>
      <w:r w:rsidR="00607F13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public be excluded during the item(s) in Part II of the agenda for this meeting, because</w:t>
      </w:r>
      <w:r w:rsidR="00E71C89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it is likely, in view of the nature of the business to be transacted, that if members of the</w:t>
      </w:r>
      <w:r w:rsidR="00F64E7B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public were present during these items there would be disclosure to them of exempt</w:t>
      </w:r>
      <w:r w:rsidR="00607F13" w:rsidRPr="00F20EB3">
        <w:rPr>
          <w:rFonts w:ascii="Arial" w:hAnsi="Arial" w:cs="Arial"/>
          <w:sz w:val="22"/>
          <w:szCs w:val="22"/>
        </w:rPr>
        <w:t xml:space="preserve"> </w:t>
      </w:r>
      <w:r w:rsidRPr="00F20EB3">
        <w:rPr>
          <w:rFonts w:ascii="Arial" w:hAnsi="Arial" w:cs="Arial"/>
          <w:sz w:val="22"/>
          <w:szCs w:val="22"/>
        </w:rPr>
        <w:t>information rel</w:t>
      </w:r>
      <w:r w:rsidR="001002BD" w:rsidRPr="00F20EB3">
        <w:rPr>
          <w:rFonts w:ascii="Arial" w:hAnsi="Arial" w:cs="Arial"/>
          <w:sz w:val="22"/>
          <w:szCs w:val="22"/>
        </w:rPr>
        <w:t>ating to</w:t>
      </w:r>
      <w:r w:rsidRPr="00F20EB3">
        <w:rPr>
          <w:rFonts w:ascii="Arial" w:hAnsi="Arial" w:cs="Arial"/>
          <w:sz w:val="22"/>
          <w:szCs w:val="22"/>
        </w:rPr>
        <w:t>:</w:t>
      </w:r>
    </w:p>
    <w:p w:rsidR="0045552D" w:rsidRPr="00F20EB3" w:rsidRDefault="0045552D" w:rsidP="00F96ECE">
      <w:pPr>
        <w:ind w:left="-567" w:right="-99"/>
        <w:jc w:val="both"/>
        <w:rPr>
          <w:rFonts w:ascii="Arial" w:hAnsi="Arial" w:cs="Arial"/>
          <w:sz w:val="22"/>
          <w:szCs w:val="22"/>
        </w:rPr>
      </w:pPr>
    </w:p>
    <w:p w:rsidR="00713362" w:rsidRPr="00F20EB3" w:rsidRDefault="00B75D86" w:rsidP="0045552D">
      <w:pPr>
        <w:ind w:left="-567" w:right="-334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ab/>
      </w:r>
    </w:p>
    <w:p w:rsidR="00B75D86" w:rsidRPr="00F20EB3" w:rsidRDefault="00B75D86" w:rsidP="00423D9B">
      <w:pPr>
        <w:ind w:right="43"/>
        <w:jc w:val="both"/>
        <w:rPr>
          <w:rFonts w:ascii="Arial" w:hAnsi="Arial" w:cs="Arial"/>
          <w:sz w:val="22"/>
          <w:szCs w:val="22"/>
        </w:rPr>
      </w:pPr>
    </w:p>
    <w:p w:rsidR="003813CC" w:rsidRPr="00F20EB3" w:rsidRDefault="003813CC" w:rsidP="00423D9B">
      <w:pPr>
        <w:ind w:right="43"/>
        <w:jc w:val="both"/>
        <w:rPr>
          <w:rFonts w:ascii="Arial" w:hAnsi="Arial" w:cs="Arial"/>
          <w:sz w:val="22"/>
          <w:szCs w:val="22"/>
        </w:rPr>
      </w:pPr>
      <w:r w:rsidRPr="00F20EB3">
        <w:rPr>
          <w:rFonts w:ascii="Arial" w:hAnsi="Arial" w:cs="Arial"/>
          <w:sz w:val="22"/>
          <w:szCs w:val="22"/>
        </w:rPr>
        <w:t>Complimentary tea and coffee will be available prior to the start of the meeting at 7.15 p.m.</w:t>
      </w:r>
    </w:p>
    <w:sectPr w:rsidR="003813CC" w:rsidRPr="00F20EB3" w:rsidSect="005D7DE8">
      <w:headerReference w:type="default" r:id="rId8"/>
      <w:footerReference w:type="default" r:id="rId9"/>
      <w:pgSz w:w="11906" w:h="16838"/>
      <w:pgMar w:top="1440" w:right="1133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357" w:rsidRDefault="00064357">
      <w:r>
        <w:separator/>
      </w:r>
    </w:p>
  </w:endnote>
  <w:endnote w:type="continuationSeparator" w:id="0">
    <w:p w:rsidR="00064357" w:rsidRDefault="0006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48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64357" w:rsidRDefault="00064357" w:rsidP="00702814">
            <w:pPr>
              <w:pStyle w:val="Footer"/>
              <w:jc w:val="center"/>
            </w:pPr>
            <w:r>
              <w:t>Agenda for meeting of Bovingdon Parish Council to be held on 4 March 2019</w:t>
            </w:r>
          </w:p>
          <w:p w:rsidR="00064357" w:rsidRDefault="00064357">
            <w:pPr>
              <w:pStyle w:val="Footer"/>
              <w:jc w:val="right"/>
            </w:pPr>
          </w:p>
          <w:p w:rsidR="00064357" w:rsidRDefault="0006435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B2F9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B2F9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64357" w:rsidRPr="00726CC8" w:rsidRDefault="00064357" w:rsidP="00726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357" w:rsidRDefault="00064357">
      <w:r>
        <w:separator/>
      </w:r>
    </w:p>
  </w:footnote>
  <w:footnote w:type="continuationSeparator" w:id="0">
    <w:p w:rsidR="00064357" w:rsidRDefault="00064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357" w:rsidRDefault="00064357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66432" behindDoc="1" locked="0" layoutInCell="1" allowOverlap="1" wp14:anchorId="62A3CE9B" wp14:editId="4139FA68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:rsidR="00064357" w:rsidRDefault="00064357" w:rsidP="004005EB">
    <w:pPr>
      <w:ind w:left="-540"/>
      <w:rPr>
        <w:sz w:val="18"/>
      </w:rPr>
    </w:pP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Memorial Hall</w:t>
    </w: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High Street</w:t>
    </w: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Bovingdon</w:t>
    </w: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Herts HP3 0HJ</w:t>
    </w:r>
  </w:p>
  <w:p w:rsidR="00064357" w:rsidRPr="00C16BDF" w:rsidRDefault="00064357" w:rsidP="004005EB">
    <w:pPr>
      <w:ind w:left="-540"/>
      <w:rPr>
        <w:sz w:val="18"/>
      </w:rPr>
    </w:pPr>
  </w:p>
  <w:p w:rsidR="00064357" w:rsidRPr="00C16BDF" w:rsidRDefault="00064357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:rsidR="00064357" w:rsidRDefault="00064357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r>
      <w:rPr>
        <w:sz w:val="18"/>
      </w:rPr>
      <w:t>office@bovingdonparishcouncil.gov.uk</w:t>
    </w:r>
  </w:p>
  <w:p w:rsidR="00064357" w:rsidRPr="00C16BDF" w:rsidRDefault="00064357" w:rsidP="004005EB">
    <w:pPr>
      <w:ind w:left="-540"/>
      <w:rPr>
        <w:sz w:val="18"/>
      </w:rPr>
    </w:pPr>
    <w:r>
      <w:rPr>
        <w:sz w:val="18"/>
      </w:rPr>
      <w:t>www: bovingdon.net</w:t>
    </w:r>
  </w:p>
  <w:p w:rsidR="00064357" w:rsidRPr="004A1DD9" w:rsidRDefault="00064357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:rsidR="00064357" w:rsidRDefault="00064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72943"/>
    <w:multiLevelType w:val="hybridMultilevel"/>
    <w:tmpl w:val="5EA8DBE4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5F175175"/>
    <w:multiLevelType w:val="hybridMultilevel"/>
    <w:tmpl w:val="79727B14"/>
    <w:lvl w:ilvl="0" w:tplc="6DB2C72C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F2363CD"/>
    <w:multiLevelType w:val="hybridMultilevel"/>
    <w:tmpl w:val="171A8E4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58"/>
    <w:rsid w:val="00007FB7"/>
    <w:rsid w:val="00021E17"/>
    <w:rsid w:val="00025ED9"/>
    <w:rsid w:val="0002665A"/>
    <w:rsid w:val="0004487E"/>
    <w:rsid w:val="00054FB8"/>
    <w:rsid w:val="00057C80"/>
    <w:rsid w:val="00064357"/>
    <w:rsid w:val="00072072"/>
    <w:rsid w:val="0008606F"/>
    <w:rsid w:val="0009798F"/>
    <w:rsid w:val="000A06F0"/>
    <w:rsid w:val="000A31C5"/>
    <w:rsid w:val="000B7FDB"/>
    <w:rsid w:val="000F3C8C"/>
    <w:rsid w:val="001002BD"/>
    <w:rsid w:val="00101DF9"/>
    <w:rsid w:val="00110081"/>
    <w:rsid w:val="00130117"/>
    <w:rsid w:val="001418BD"/>
    <w:rsid w:val="00174E78"/>
    <w:rsid w:val="001851DB"/>
    <w:rsid w:val="001A3096"/>
    <w:rsid w:val="001C39E0"/>
    <w:rsid w:val="001C6D72"/>
    <w:rsid w:val="001D0E23"/>
    <w:rsid w:val="001D471C"/>
    <w:rsid w:val="00223CDD"/>
    <w:rsid w:val="00231DB7"/>
    <w:rsid w:val="00245605"/>
    <w:rsid w:val="002506DC"/>
    <w:rsid w:val="002568E0"/>
    <w:rsid w:val="00273128"/>
    <w:rsid w:val="00282B76"/>
    <w:rsid w:val="00283AB1"/>
    <w:rsid w:val="002B3A03"/>
    <w:rsid w:val="002C69C0"/>
    <w:rsid w:val="002E6309"/>
    <w:rsid w:val="002E7253"/>
    <w:rsid w:val="002F6EC5"/>
    <w:rsid w:val="00302985"/>
    <w:rsid w:val="00337EFC"/>
    <w:rsid w:val="00341C98"/>
    <w:rsid w:val="00344CAB"/>
    <w:rsid w:val="0034642E"/>
    <w:rsid w:val="00357C8D"/>
    <w:rsid w:val="0036201B"/>
    <w:rsid w:val="00364CB3"/>
    <w:rsid w:val="00367D64"/>
    <w:rsid w:val="0037236C"/>
    <w:rsid w:val="003813CC"/>
    <w:rsid w:val="0039018E"/>
    <w:rsid w:val="003D5D94"/>
    <w:rsid w:val="003F196C"/>
    <w:rsid w:val="004005EB"/>
    <w:rsid w:val="00401EFB"/>
    <w:rsid w:val="00423D9B"/>
    <w:rsid w:val="00431B13"/>
    <w:rsid w:val="00441CB4"/>
    <w:rsid w:val="00442907"/>
    <w:rsid w:val="0045552D"/>
    <w:rsid w:val="00457F66"/>
    <w:rsid w:val="004A3B41"/>
    <w:rsid w:val="004E07FC"/>
    <w:rsid w:val="004E0A2C"/>
    <w:rsid w:val="004E7938"/>
    <w:rsid w:val="0050472A"/>
    <w:rsid w:val="005136F2"/>
    <w:rsid w:val="0052167F"/>
    <w:rsid w:val="0052682B"/>
    <w:rsid w:val="005275D2"/>
    <w:rsid w:val="005324A6"/>
    <w:rsid w:val="0054192A"/>
    <w:rsid w:val="0055338C"/>
    <w:rsid w:val="0058119E"/>
    <w:rsid w:val="00587904"/>
    <w:rsid w:val="00594F1C"/>
    <w:rsid w:val="00594F22"/>
    <w:rsid w:val="005A3236"/>
    <w:rsid w:val="005A7419"/>
    <w:rsid w:val="005D1FEA"/>
    <w:rsid w:val="005D48CE"/>
    <w:rsid w:val="005D6251"/>
    <w:rsid w:val="005D7DE8"/>
    <w:rsid w:val="00602EC8"/>
    <w:rsid w:val="00607F13"/>
    <w:rsid w:val="00625551"/>
    <w:rsid w:val="00645AF1"/>
    <w:rsid w:val="00666518"/>
    <w:rsid w:val="006870C9"/>
    <w:rsid w:val="006A2B75"/>
    <w:rsid w:val="006A2ECD"/>
    <w:rsid w:val="006C4491"/>
    <w:rsid w:val="006C4F07"/>
    <w:rsid w:val="006D58CB"/>
    <w:rsid w:val="00702814"/>
    <w:rsid w:val="00702CDE"/>
    <w:rsid w:val="00713362"/>
    <w:rsid w:val="0072331E"/>
    <w:rsid w:val="00726CC8"/>
    <w:rsid w:val="00737D38"/>
    <w:rsid w:val="007444E4"/>
    <w:rsid w:val="00747DA7"/>
    <w:rsid w:val="00755061"/>
    <w:rsid w:val="007564B8"/>
    <w:rsid w:val="0078290A"/>
    <w:rsid w:val="00784003"/>
    <w:rsid w:val="007A1ED0"/>
    <w:rsid w:val="007A3ED7"/>
    <w:rsid w:val="007A6B35"/>
    <w:rsid w:val="00805154"/>
    <w:rsid w:val="00814485"/>
    <w:rsid w:val="00824AD0"/>
    <w:rsid w:val="00830716"/>
    <w:rsid w:val="00837F58"/>
    <w:rsid w:val="00871F9C"/>
    <w:rsid w:val="00880FFC"/>
    <w:rsid w:val="008875A4"/>
    <w:rsid w:val="00895B97"/>
    <w:rsid w:val="008B0D7A"/>
    <w:rsid w:val="008E2D10"/>
    <w:rsid w:val="008E7E2A"/>
    <w:rsid w:val="008F37A9"/>
    <w:rsid w:val="0090120F"/>
    <w:rsid w:val="00943B33"/>
    <w:rsid w:val="009507FA"/>
    <w:rsid w:val="009722C0"/>
    <w:rsid w:val="009800AE"/>
    <w:rsid w:val="009A3480"/>
    <w:rsid w:val="009C7038"/>
    <w:rsid w:val="009E4EEC"/>
    <w:rsid w:val="009F41A0"/>
    <w:rsid w:val="009F6C75"/>
    <w:rsid w:val="00A01F28"/>
    <w:rsid w:val="00A03F07"/>
    <w:rsid w:val="00A17F60"/>
    <w:rsid w:val="00A24167"/>
    <w:rsid w:val="00A27B79"/>
    <w:rsid w:val="00A40035"/>
    <w:rsid w:val="00A41582"/>
    <w:rsid w:val="00A415B3"/>
    <w:rsid w:val="00A470A6"/>
    <w:rsid w:val="00A513D8"/>
    <w:rsid w:val="00A578C5"/>
    <w:rsid w:val="00A73F84"/>
    <w:rsid w:val="00AD4062"/>
    <w:rsid w:val="00AE1316"/>
    <w:rsid w:val="00AE28AC"/>
    <w:rsid w:val="00B22F79"/>
    <w:rsid w:val="00B634A4"/>
    <w:rsid w:val="00B75D86"/>
    <w:rsid w:val="00B9371C"/>
    <w:rsid w:val="00BB15A7"/>
    <w:rsid w:val="00BB2F9C"/>
    <w:rsid w:val="00BE7558"/>
    <w:rsid w:val="00C01DE8"/>
    <w:rsid w:val="00C047E1"/>
    <w:rsid w:val="00C076E1"/>
    <w:rsid w:val="00C24693"/>
    <w:rsid w:val="00C26B8D"/>
    <w:rsid w:val="00C27BC6"/>
    <w:rsid w:val="00C46894"/>
    <w:rsid w:val="00C47CA7"/>
    <w:rsid w:val="00C86A57"/>
    <w:rsid w:val="00C96BED"/>
    <w:rsid w:val="00CB04B8"/>
    <w:rsid w:val="00CD6FBC"/>
    <w:rsid w:val="00CE072E"/>
    <w:rsid w:val="00D037BB"/>
    <w:rsid w:val="00D04211"/>
    <w:rsid w:val="00D0466A"/>
    <w:rsid w:val="00D313AE"/>
    <w:rsid w:val="00D42DE3"/>
    <w:rsid w:val="00D700A2"/>
    <w:rsid w:val="00DD13DB"/>
    <w:rsid w:val="00DD24FF"/>
    <w:rsid w:val="00DD3E1A"/>
    <w:rsid w:val="00DE02C5"/>
    <w:rsid w:val="00DE2EDF"/>
    <w:rsid w:val="00E00937"/>
    <w:rsid w:val="00E07512"/>
    <w:rsid w:val="00E26989"/>
    <w:rsid w:val="00E406D2"/>
    <w:rsid w:val="00E42028"/>
    <w:rsid w:val="00E71C89"/>
    <w:rsid w:val="00E735A3"/>
    <w:rsid w:val="00E8576E"/>
    <w:rsid w:val="00E9034A"/>
    <w:rsid w:val="00EA6395"/>
    <w:rsid w:val="00EC2CB0"/>
    <w:rsid w:val="00EC3A4C"/>
    <w:rsid w:val="00EC3DE4"/>
    <w:rsid w:val="00EE4CC4"/>
    <w:rsid w:val="00EF60A3"/>
    <w:rsid w:val="00F00D9C"/>
    <w:rsid w:val="00F155CF"/>
    <w:rsid w:val="00F167E1"/>
    <w:rsid w:val="00F20EB3"/>
    <w:rsid w:val="00F5199E"/>
    <w:rsid w:val="00F64E7B"/>
    <w:rsid w:val="00F666DB"/>
    <w:rsid w:val="00F91640"/>
    <w:rsid w:val="00F96ECE"/>
    <w:rsid w:val="00FA6B3E"/>
    <w:rsid w:val="00FA6D16"/>
    <w:rsid w:val="00FC1BB0"/>
    <w:rsid w:val="00FC46A2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7"/>
    <o:shapelayout v:ext="edit">
      <o:idmap v:ext="edit" data="1"/>
    </o:shapelayout>
  </w:shapeDefaults>
  <w:decimalSymbol w:val="."/>
  <w:listSeparator w:val=","/>
  <w14:docId w14:val="3E859EC3"/>
  <w15:docId w15:val="{43D2F841-419A-49ED-BF69-0C690402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C2766-232B-4B6B-A322-708A2AFF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88FA6534</Template>
  <TotalTime>15</TotalTime>
  <Pages>3</Pages>
  <Words>498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Mike Kember</cp:lastModifiedBy>
  <cp:revision>5</cp:revision>
  <cp:lastPrinted>2018-10-29T12:31:00Z</cp:lastPrinted>
  <dcterms:created xsi:type="dcterms:W3CDTF">2019-02-19T13:29:00Z</dcterms:created>
  <dcterms:modified xsi:type="dcterms:W3CDTF">2019-02-26T12:28:00Z</dcterms:modified>
</cp:coreProperties>
</file>