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1A" w:rsidRPr="00054FB8" w:rsidRDefault="00DD3E1A" w:rsidP="00DD3E1A">
      <w:pPr>
        <w:jc w:val="center"/>
        <w:rPr>
          <w:rFonts w:ascii="Arial" w:hAnsi="Arial" w:cs="Arial"/>
          <w:b/>
          <w:bCs/>
        </w:rPr>
      </w:pPr>
    </w:p>
    <w:p w:rsidR="00DD3E1A" w:rsidRPr="00054FB8" w:rsidRDefault="00DD3E1A" w:rsidP="00DD3E1A">
      <w:pPr>
        <w:jc w:val="center"/>
        <w:rPr>
          <w:rFonts w:ascii="Arial" w:hAnsi="Arial" w:cs="Arial"/>
          <w:b/>
          <w:bCs/>
        </w:rPr>
      </w:pPr>
      <w:r w:rsidRPr="00054FB8">
        <w:rPr>
          <w:rFonts w:ascii="Arial" w:hAnsi="Arial" w:cs="Arial"/>
          <w:b/>
          <w:bCs/>
        </w:rPr>
        <w:t>PARISH OF BOVINGDON</w:t>
      </w:r>
    </w:p>
    <w:p w:rsidR="00DD3E1A" w:rsidRPr="00054FB8" w:rsidRDefault="00DD3E1A" w:rsidP="00DD3E1A">
      <w:pPr>
        <w:jc w:val="center"/>
        <w:rPr>
          <w:rFonts w:ascii="Arial" w:hAnsi="Arial" w:cs="Arial"/>
          <w:b/>
          <w:bCs/>
        </w:rPr>
      </w:pPr>
      <w:r w:rsidRPr="00054FB8">
        <w:rPr>
          <w:rFonts w:ascii="Arial" w:hAnsi="Arial" w:cs="Arial"/>
          <w:b/>
          <w:bCs/>
        </w:rPr>
        <w:t>NOTICE OF MEETING OF PARISH COUNCIL</w:t>
      </w:r>
    </w:p>
    <w:p w:rsidR="00DD3E1A" w:rsidRPr="00054FB8" w:rsidRDefault="00DD3E1A" w:rsidP="00DD3E1A">
      <w:pPr>
        <w:rPr>
          <w:rFonts w:ascii="Arial" w:hAnsi="Arial" w:cs="Arial"/>
          <w:u w:val="single"/>
        </w:rPr>
      </w:pPr>
    </w:p>
    <w:p w:rsidR="00DD3E1A" w:rsidRPr="00054FB8" w:rsidRDefault="00DD3E1A" w:rsidP="00DD3E1A">
      <w:pPr>
        <w:rPr>
          <w:rFonts w:ascii="Arial" w:hAnsi="Arial" w:cs="Arial"/>
          <w:u w:val="single"/>
        </w:rPr>
      </w:pPr>
    </w:p>
    <w:p w:rsidR="00DD3E1A" w:rsidRPr="00054FB8" w:rsidRDefault="00DD3E1A" w:rsidP="00DD3E1A">
      <w:pPr>
        <w:rPr>
          <w:rFonts w:ascii="Arial" w:hAnsi="Arial" w:cs="Arial"/>
        </w:rPr>
      </w:pPr>
      <w:r w:rsidRPr="00054FB8">
        <w:rPr>
          <w:rFonts w:ascii="Arial" w:hAnsi="Arial" w:cs="Arial"/>
        </w:rPr>
        <w:t xml:space="preserve">Dear </w:t>
      </w:r>
      <w:r w:rsidR="00FE4E7C" w:rsidRPr="00054FB8">
        <w:rPr>
          <w:rFonts w:ascii="Arial" w:hAnsi="Arial" w:cs="Arial"/>
        </w:rPr>
        <w:t>Councillor,</w:t>
      </w:r>
    </w:p>
    <w:p w:rsidR="00DD3E1A" w:rsidRPr="00054FB8" w:rsidRDefault="00DD3E1A" w:rsidP="00DD3E1A">
      <w:pPr>
        <w:rPr>
          <w:rFonts w:ascii="Arial" w:hAnsi="Arial" w:cs="Arial"/>
        </w:rPr>
      </w:pPr>
    </w:p>
    <w:p w:rsidR="00DD3E1A" w:rsidRPr="00054FB8" w:rsidRDefault="00DD3E1A" w:rsidP="00DD3E1A">
      <w:pPr>
        <w:jc w:val="both"/>
        <w:rPr>
          <w:rFonts w:ascii="Arial" w:hAnsi="Arial" w:cs="Arial"/>
        </w:rPr>
      </w:pPr>
      <w:r w:rsidRPr="00054FB8">
        <w:rPr>
          <w:rFonts w:ascii="Arial" w:hAnsi="Arial" w:cs="Arial"/>
        </w:rPr>
        <w:t xml:space="preserve">I hereby give you notice that </w:t>
      </w:r>
      <w:r w:rsidR="003813CC">
        <w:rPr>
          <w:rFonts w:ascii="Arial" w:hAnsi="Arial" w:cs="Arial"/>
        </w:rPr>
        <w:t>a</w:t>
      </w:r>
      <w:r w:rsidR="00943B33">
        <w:rPr>
          <w:rFonts w:ascii="Arial" w:hAnsi="Arial" w:cs="Arial"/>
        </w:rPr>
        <w:t xml:space="preserve"> </w:t>
      </w:r>
      <w:r w:rsidRPr="00054FB8">
        <w:rPr>
          <w:rFonts w:ascii="Arial" w:hAnsi="Arial" w:cs="Arial"/>
        </w:rPr>
        <w:t>Meeting of the above named Parish</w:t>
      </w:r>
      <w:r w:rsidR="005D1FEA" w:rsidRPr="00054FB8">
        <w:rPr>
          <w:rFonts w:ascii="Arial" w:hAnsi="Arial" w:cs="Arial"/>
        </w:rPr>
        <w:t xml:space="preserve"> </w:t>
      </w:r>
      <w:r w:rsidRPr="00054FB8">
        <w:rPr>
          <w:rFonts w:ascii="Arial" w:hAnsi="Arial" w:cs="Arial"/>
        </w:rPr>
        <w:t xml:space="preserve">will be held at </w:t>
      </w:r>
      <w:r w:rsidRPr="00054FB8">
        <w:rPr>
          <w:rFonts w:ascii="Arial" w:hAnsi="Arial" w:cs="Arial"/>
          <w:b/>
        </w:rPr>
        <w:t xml:space="preserve">THE MEMORIAL HALL, HIGH STREET, BOVINGDON </w:t>
      </w:r>
      <w:r w:rsidRPr="00054FB8">
        <w:rPr>
          <w:rFonts w:ascii="Arial" w:hAnsi="Arial" w:cs="Arial"/>
        </w:rPr>
        <w:t xml:space="preserve">on </w:t>
      </w:r>
      <w:r w:rsidRPr="00054FB8">
        <w:rPr>
          <w:rFonts w:ascii="Arial" w:hAnsi="Arial" w:cs="Arial"/>
          <w:b/>
        </w:rPr>
        <w:t>MONDAY</w:t>
      </w:r>
      <w:r w:rsidR="000F3C8C">
        <w:rPr>
          <w:rFonts w:ascii="Arial" w:hAnsi="Arial" w:cs="Arial"/>
          <w:b/>
        </w:rPr>
        <w:t xml:space="preserve"> </w:t>
      </w:r>
      <w:r w:rsidR="00F155CF">
        <w:rPr>
          <w:rFonts w:ascii="Arial" w:hAnsi="Arial" w:cs="Arial"/>
          <w:b/>
        </w:rPr>
        <w:t xml:space="preserve">5 MARCH </w:t>
      </w:r>
      <w:r w:rsidR="0036201B">
        <w:rPr>
          <w:rFonts w:ascii="Arial" w:hAnsi="Arial" w:cs="Arial"/>
          <w:b/>
        </w:rPr>
        <w:t>2018</w:t>
      </w:r>
      <w:r w:rsidRPr="00054FB8">
        <w:rPr>
          <w:rFonts w:ascii="Arial" w:hAnsi="Arial" w:cs="Arial"/>
          <w:b/>
        </w:rPr>
        <w:t xml:space="preserve"> AT 7.30 P.M.  </w:t>
      </w:r>
    </w:p>
    <w:p w:rsidR="00DD3E1A" w:rsidRPr="00054FB8" w:rsidRDefault="00DD3E1A" w:rsidP="00DD3E1A">
      <w:pPr>
        <w:jc w:val="both"/>
        <w:rPr>
          <w:rFonts w:ascii="Arial" w:hAnsi="Arial" w:cs="Arial"/>
        </w:rPr>
      </w:pPr>
    </w:p>
    <w:p w:rsidR="00DD3E1A" w:rsidRPr="00054FB8" w:rsidRDefault="00DD3E1A" w:rsidP="00DD3E1A">
      <w:pPr>
        <w:jc w:val="both"/>
        <w:rPr>
          <w:rFonts w:ascii="Arial" w:hAnsi="Arial" w:cs="Arial"/>
        </w:rPr>
      </w:pPr>
      <w:r w:rsidRPr="00054FB8">
        <w:rPr>
          <w:rFonts w:ascii="Arial" w:hAnsi="Arial" w:cs="Arial"/>
        </w:rPr>
        <w:t xml:space="preserve">All members of the Council are hereby summoned to attend for the purpose of considering and resolving upon the business to be transacted at the Meeting as set out hereunder. </w:t>
      </w:r>
    </w:p>
    <w:p w:rsidR="00DD3E1A" w:rsidRPr="00054FB8" w:rsidRDefault="00DD3E1A" w:rsidP="00DD3E1A">
      <w:pPr>
        <w:rPr>
          <w:rFonts w:ascii="Arial" w:hAnsi="Arial" w:cs="Arial"/>
        </w:rPr>
      </w:pPr>
    </w:p>
    <w:p w:rsidR="00895B97" w:rsidRPr="00054FB8" w:rsidRDefault="00895B97" w:rsidP="00DD3E1A">
      <w:pPr>
        <w:jc w:val="both"/>
        <w:rPr>
          <w:rFonts w:ascii="Arial" w:hAnsi="Arial" w:cs="Arial"/>
        </w:rPr>
      </w:pPr>
    </w:p>
    <w:p w:rsidR="00DD3E1A" w:rsidRPr="00110081" w:rsidRDefault="00DD3E1A" w:rsidP="005A7419">
      <w:pPr>
        <w:jc w:val="both"/>
        <w:rPr>
          <w:rFonts w:ascii="Arial" w:hAnsi="Arial" w:cs="Arial"/>
        </w:rPr>
      </w:pPr>
      <w:r w:rsidRPr="00110081">
        <w:rPr>
          <w:rFonts w:ascii="Arial" w:hAnsi="Arial" w:cs="Arial"/>
        </w:rPr>
        <w:t xml:space="preserve">Dated this day </w:t>
      </w:r>
      <w:r w:rsidR="0050472A">
        <w:rPr>
          <w:rFonts w:ascii="Arial" w:hAnsi="Arial" w:cs="Arial"/>
        </w:rPr>
        <w:t>1</w:t>
      </w:r>
      <w:r w:rsidR="005136F2">
        <w:rPr>
          <w:rFonts w:ascii="Arial" w:hAnsi="Arial" w:cs="Arial"/>
        </w:rPr>
        <w:t>9</w:t>
      </w:r>
      <w:bookmarkStart w:id="0" w:name="_GoBack"/>
      <w:bookmarkEnd w:id="0"/>
      <w:r w:rsidR="00F155CF">
        <w:rPr>
          <w:rFonts w:ascii="Arial" w:hAnsi="Arial" w:cs="Arial"/>
        </w:rPr>
        <w:t xml:space="preserve"> February 2018</w:t>
      </w:r>
    </w:p>
    <w:p w:rsidR="00DD3E1A" w:rsidRPr="00054FB8" w:rsidRDefault="00DD3E1A" w:rsidP="00DD3E1A">
      <w:pPr>
        <w:rPr>
          <w:rFonts w:ascii="Arial" w:hAnsi="Arial" w:cs="Arial"/>
        </w:rPr>
      </w:pPr>
    </w:p>
    <w:p w:rsidR="00DD3E1A" w:rsidRPr="00054FB8" w:rsidRDefault="00DD3E1A" w:rsidP="00DD3E1A">
      <w:pPr>
        <w:rPr>
          <w:rFonts w:ascii="Arial" w:hAnsi="Arial" w:cs="Arial"/>
        </w:rPr>
      </w:pPr>
    </w:p>
    <w:p w:rsidR="00DD3E1A" w:rsidRPr="00054FB8" w:rsidRDefault="00DD3E1A" w:rsidP="005D7DE8">
      <w:pPr>
        <w:ind w:right="326"/>
        <w:rPr>
          <w:rFonts w:ascii="Arial" w:hAnsi="Arial" w:cs="Arial"/>
        </w:rPr>
      </w:pPr>
    </w:p>
    <w:p w:rsidR="00DD3E1A" w:rsidRPr="00054FB8" w:rsidRDefault="00DD3E1A" w:rsidP="00DD3E1A">
      <w:pPr>
        <w:pStyle w:val="Heading1"/>
        <w:rPr>
          <w:rFonts w:ascii="Arial" w:hAnsi="Arial" w:cs="Arial"/>
        </w:rPr>
      </w:pPr>
      <w:r w:rsidRPr="00054FB8">
        <w:rPr>
          <w:rFonts w:ascii="Arial" w:hAnsi="Arial" w:cs="Arial"/>
        </w:rPr>
        <w:t>Mike Kember</w:t>
      </w:r>
    </w:p>
    <w:p w:rsidR="00DD3E1A" w:rsidRPr="00054FB8" w:rsidRDefault="00DD3E1A" w:rsidP="00DD3E1A">
      <w:pPr>
        <w:rPr>
          <w:rFonts w:ascii="Arial" w:hAnsi="Arial" w:cs="Arial"/>
          <w:color w:val="FF0000"/>
        </w:rPr>
      </w:pPr>
      <w:r w:rsidRPr="00054FB8">
        <w:rPr>
          <w:rFonts w:ascii="Arial" w:hAnsi="Arial" w:cs="Arial"/>
        </w:rPr>
        <w:t>Clerk to the Council</w:t>
      </w:r>
    </w:p>
    <w:p w:rsidR="00DD3E1A" w:rsidRPr="00054FB8" w:rsidRDefault="00DD3E1A" w:rsidP="00DD3E1A">
      <w:pPr>
        <w:rPr>
          <w:rFonts w:ascii="Arial" w:hAnsi="Arial" w:cs="Arial"/>
          <w:lang w:val="en-US"/>
        </w:rPr>
      </w:pPr>
    </w:p>
    <w:p w:rsidR="00DD3E1A" w:rsidRPr="00054FB8" w:rsidRDefault="00DD3E1A" w:rsidP="00DD3E1A">
      <w:pPr>
        <w:rPr>
          <w:rFonts w:ascii="Arial" w:hAnsi="Arial" w:cs="Arial"/>
        </w:rPr>
      </w:pPr>
    </w:p>
    <w:p w:rsidR="00CB04B8" w:rsidRPr="00054FB8" w:rsidRDefault="00CB04B8" w:rsidP="00DD3E1A">
      <w:pPr>
        <w:rPr>
          <w:rFonts w:ascii="Arial" w:hAnsi="Arial" w:cs="Arial"/>
        </w:rPr>
      </w:pPr>
    </w:p>
    <w:p w:rsidR="00CB04B8" w:rsidRPr="00054FB8" w:rsidRDefault="00CB04B8" w:rsidP="00CB04B8">
      <w:pPr>
        <w:rPr>
          <w:rFonts w:ascii="Arial" w:hAnsi="Arial" w:cs="Arial"/>
        </w:rPr>
      </w:pPr>
      <w:r w:rsidRPr="00054FB8">
        <w:rPr>
          <w:rFonts w:ascii="Arial" w:hAnsi="Arial" w:cs="Arial"/>
        </w:rPr>
        <w:t>To:</w:t>
      </w:r>
    </w:p>
    <w:p w:rsidR="00CB04B8" w:rsidRPr="00054FB8" w:rsidRDefault="00CB04B8" w:rsidP="00CB04B8">
      <w:pPr>
        <w:rPr>
          <w:rFonts w:ascii="Arial" w:hAnsi="Arial" w:cs="Arial"/>
        </w:rPr>
      </w:pPr>
    </w:p>
    <w:p w:rsidR="00CB04B8" w:rsidRPr="00054FB8" w:rsidRDefault="00CB04B8" w:rsidP="00CB04B8">
      <w:pPr>
        <w:rPr>
          <w:rFonts w:ascii="Arial" w:hAnsi="Arial" w:cs="Arial"/>
        </w:rPr>
      </w:pPr>
      <w:r w:rsidRPr="00054FB8">
        <w:rPr>
          <w:rFonts w:ascii="Arial" w:hAnsi="Arial" w:cs="Arial"/>
        </w:rPr>
        <w:t>Councillor Graham Barrett</w:t>
      </w:r>
    </w:p>
    <w:p w:rsidR="00CB04B8" w:rsidRPr="00054FB8" w:rsidRDefault="00CB04B8" w:rsidP="00CB04B8">
      <w:pPr>
        <w:rPr>
          <w:rFonts w:ascii="Arial" w:hAnsi="Arial" w:cs="Arial"/>
        </w:rPr>
      </w:pPr>
      <w:r w:rsidRPr="00054FB8">
        <w:rPr>
          <w:rFonts w:ascii="Arial" w:hAnsi="Arial" w:cs="Arial"/>
        </w:rPr>
        <w:t>Councillor Alison Gunn</w:t>
      </w:r>
    </w:p>
    <w:p w:rsidR="00CB04B8" w:rsidRPr="00054FB8" w:rsidRDefault="00CB04B8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  <w:lang w:val="en-GB"/>
        </w:rPr>
        <w:t>Councillor Julia Marshall</w:t>
      </w:r>
    </w:p>
    <w:p w:rsidR="00CB04B8" w:rsidRPr="00054FB8" w:rsidRDefault="00CB04B8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</w:rPr>
        <w:t>Councillor Ben Richardson</w:t>
      </w:r>
    </w:p>
    <w:p w:rsidR="00CB04B8" w:rsidRPr="00054FB8" w:rsidRDefault="00CB04B8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</w:rPr>
        <w:t>Councillor Julie Steer</w:t>
      </w:r>
    </w:p>
    <w:p w:rsidR="002F6EC5" w:rsidRPr="00054FB8" w:rsidRDefault="002F6EC5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</w:rPr>
        <w:t>Councillor David Stent</w:t>
      </w:r>
    </w:p>
    <w:p w:rsidR="00CB04B8" w:rsidRPr="00054FB8" w:rsidRDefault="00CB04B8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</w:rPr>
        <w:t>Councillor Richard Taylor</w:t>
      </w:r>
    </w:p>
    <w:p w:rsidR="00CB04B8" w:rsidRDefault="00CB04B8" w:rsidP="00CB04B8">
      <w:pPr>
        <w:pStyle w:val="Style1"/>
        <w:rPr>
          <w:rFonts w:ascii="Arial" w:hAnsi="Arial" w:cs="Arial"/>
        </w:rPr>
      </w:pPr>
      <w:r w:rsidRPr="00054FB8">
        <w:rPr>
          <w:rFonts w:ascii="Arial" w:hAnsi="Arial" w:cs="Arial"/>
        </w:rPr>
        <w:t>Councillor Giles Turner</w:t>
      </w:r>
    </w:p>
    <w:p w:rsidR="00F155CF" w:rsidRPr="00054FB8" w:rsidRDefault="00F155CF" w:rsidP="00CB04B8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Councillor Adrian Watney</w:t>
      </w:r>
    </w:p>
    <w:p w:rsidR="00CB04B8" w:rsidRDefault="00CB04B8" w:rsidP="00CB04B8">
      <w:pPr>
        <w:rPr>
          <w:rFonts w:ascii="Arial" w:hAnsi="Arial" w:cs="Arial"/>
        </w:rPr>
      </w:pPr>
      <w:r w:rsidRPr="00054FB8">
        <w:rPr>
          <w:rFonts w:ascii="Arial" w:hAnsi="Arial" w:cs="Arial"/>
        </w:rPr>
        <w:t xml:space="preserve">Councillor Pauline Wright </w:t>
      </w:r>
    </w:p>
    <w:p w:rsidR="009A3480" w:rsidRDefault="009A3480" w:rsidP="009A3480">
      <w:pPr>
        <w:rPr>
          <w:rFonts w:ascii="Arial" w:hAnsi="Arial" w:cs="Arial"/>
        </w:rPr>
      </w:pPr>
    </w:p>
    <w:p w:rsidR="00F155CF" w:rsidRDefault="00F155CF" w:rsidP="009A3480">
      <w:pPr>
        <w:rPr>
          <w:rFonts w:ascii="Arial" w:hAnsi="Arial" w:cs="Arial"/>
        </w:rPr>
      </w:pPr>
    </w:p>
    <w:p w:rsidR="00F155CF" w:rsidRDefault="00F155CF" w:rsidP="009A3480">
      <w:pPr>
        <w:rPr>
          <w:rFonts w:ascii="Arial" w:hAnsi="Arial" w:cs="Arial"/>
        </w:rPr>
      </w:pPr>
    </w:p>
    <w:p w:rsidR="00895B97" w:rsidRPr="005A3236" w:rsidRDefault="005A3236" w:rsidP="005A3236">
      <w:pPr>
        <w:ind w:left="-567"/>
        <w:rPr>
          <w:rFonts w:ascii="Arial" w:hAnsi="Arial" w:cs="Arial"/>
          <w:b/>
        </w:rPr>
      </w:pPr>
      <w:r w:rsidRPr="005A3236">
        <w:rPr>
          <w:rFonts w:ascii="Arial" w:hAnsi="Arial" w:cs="Arial"/>
          <w:b/>
          <w:sz w:val="22"/>
          <w:szCs w:val="22"/>
        </w:rPr>
        <w:t>TO ALL MEMBERS OF THE COUNCIL</w:t>
      </w:r>
    </w:p>
    <w:p w:rsidR="00895B97" w:rsidRPr="00943B33" w:rsidRDefault="00895B97" w:rsidP="00273128">
      <w:pPr>
        <w:ind w:left="-567"/>
        <w:rPr>
          <w:rFonts w:ascii="Arial" w:hAnsi="Arial" w:cs="Arial"/>
          <w:sz w:val="22"/>
          <w:szCs w:val="22"/>
          <w:lang w:val="en-US"/>
        </w:rPr>
      </w:pPr>
    </w:p>
    <w:p w:rsidR="00895B97" w:rsidRPr="00943B33" w:rsidRDefault="00895B97" w:rsidP="00273128">
      <w:pPr>
        <w:ind w:left="-567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 xml:space="preserve">You are hereby summoned to </w:t>
      </w:r>
      <w:r w:rsidR="00943B33" w:rsidRPr="00943B33">
        <w:rPr>
          <w:rFonts w:ascii="Arial" w:hAnsi="Arial" w:cs="Arial"/>
          <w:sz w:val="22"/>
          <w:szCs w:val="22"/>
        </w:rPr>
        <w:t>a</w:t>
      </w:r>
      <w:r w:rsidR="00943B33">
        <w:rPr>
          <w:rFonts w:ascii="Arial" w:hAnsi="Arial" w:cs="Arial"/>
          <w:sz w:val="22"/>
          <w:szCs w:val="22"/>
        </w:rPr>
        <w:t xml:space="preserve"> </w:t>
      </w:r>
      <w:r w:rsidR="009507FA" w:rsidRPr="00943B33">
        <w:rPr>
          <w:rFonts w:ascii="Arial" w:hAnsi="Arial" w:cs="Arial"/>
          <w:sz w:val="22"/>
          <w:szCs w:val="22"/>
        </w:rPr>
        <w:t>M</w:t>
      </w:r>
      <w:r w:rsidRPr="00943B33">
        <w:rPr>
          <w:rFonts w:ascii="Arial" w:hAnsi="Arial" w:cs="Arial"/>
          <w:sz w:val="22"/>
          <w:szCs w:val="22"/>
        </w:rPr>
        <w:t>eeting of the Bovingdon Parish Council to be held on Monday</w:t>
      </w:r>
      <w:r w:rsidR="00D04211">
        <w:rPr>
          <w:rFonts w:ascii="Arial" w:hAnsi="Arial" w:cs="Arial"/>
          <w:sz w:val="22"/>
          <w:szCs w:val="22"/>
        </w:rPr>
        <w:t xml:space="preserve"> </w:t>
      </w:r>
      <w:r w:rsidR="004A3B41">
        <w:rPr>
          <w:rFonts w:ascii="Arial" w:hAnsi="Arial" w:cs="Arial"/>
          <w:sz w:val="22"/>
          <w:szCs w:val="22"/>
        </w:rPr>
        <w:t>5 March</w:t>
      </w:r>
      <w:r w:rsidR="0036201B">
        <w:rPr>
          <w:rFonts w:ascii="Arial" w:hAnsi="Arial" w:cs="Arial"/>
          <w:sz w:val="22"/>
          <w:szCs w:val="22"/>
        </w:rPr>
        <w:t xml:space="preserve"> 2018</w:t>
      </w:r>
      <w:r w:rsidR="00AE28AC" w:rsidRPr="00943B33">
        <w:rPr>
          <w:rFonts w:ascii="Arial" w:hAnsi="Arial" w:cs="Arial"/>
          <w:sz w:val="22"/>
          <w:szCs w:val="22"/>
        </w:rPr>
        <w:t xml:space="preserve"> </w:t>
      </w:r>
      <w:r w:rsidRPr="00943B33">
        <w:rPr>
          <w:rFonts w:ascii="Arial" w:hAnsi="Arial" w:cs="Arial"/>
          <w:sz w:val="22"/>
          <w:szCs w:val="22"/>
        </w:rPr>
        <w:t xml:space="preserve">at 7.30 p.m. at The Memorial Hall, High Street, </w:t>
      </w:r>
      <w:proofErr w:type="gramStart"/>
      <w:r w:rsidRPr="00943B33">
        <w:rPr>
          <w:rFonts w:ascii="Arial" w:hAnsi="Arial" w:cs="Arial"/>
          <w:sz w:val="22"/>
          <w:szCs w:val="22"/>
        </w:rPr>
        <w:t>Bovingdon</w:t>
      </w:r>
      <w:proofErr w:type="gramEnd"/>
      <w:r w:rsidRPr="00943B33">
        <w:rPr>
          <w:rFonts w:ascii="Arial" w:hAnsi="Arial" w:cs="Arial"/>
          <w:sz w:val="22"/>
          <w:szCs w:val="22"/>
        </w:rPr>
        <w:t>, to transact the business set out in the attached Agenda:</w:t>
      </w:r>
    </w:p>
    <w:p w:rsidR="00457F66" w:rsidRPr="00943B33" w:rsidRDefault="00457F66" w:rsidP="00273128">
      <w:pPr>
        <w:ind w:left="-567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95B97" w:rsidRPr="00943B33" w:rsidRDefault="00895B97" w:rsidP="00273128">
      <w:pPr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943B33">
        <w:rPr>
          <w:rFonts w:ascii="Arial" w:hAnsi="Arial" w:cs="Arial"/>
          <w:b/>
          <w:sz w:val="22"/>
          <w:szCs w:val="22"/>
          <w:u w:val="single"/>
        </w:rPr>
        <w:t>AGENDA</w:t>
      </w:r>
    </w:p>
    <w:p w:rsidR="007444E4" w:rsidRPr="00943B33" w:rsidRDefault="007444E4" w:rsidP="00302985">
      <w:pPr>
        <w:rPr>
          <w:rFonts w:ascii="Arial" w:hAnsi="Arial" w:cs="Arial"/>
          <w:b/>
          <w:sz w:val="22"/>
          <w:szCs w:val="22"/>
        </w:rPr>
      </w:pPr>
    </w:p>
    <w:p w:rsidR="00054FB8" w:rsidRPr="00943B33" w:rsidRDefault="00054FB8" w:rsidP="00302985">
      <w:pPr>
        <w:rPr>
          <w:rFonts w:ascii="Arial" w:hAnsi="Arial" w:cs="Arial"/>
          <w:b/>
          <w:sz w:val="22"/>
          <w:szCs w:val="22"/>
        </w:rPr>
      </w:pPr>
    </w:p>
    <w:p w:rsidR="00895B97" w:rsidRPr="00943B33" w:rsidRDefault="00895B97" w:rsidP="00302985">
      <w:pPr>
        <w:rPr>
          <w:rFonts w:ascii="Arial" w:hAnsi="Arial" w:cs="Arial"/>
          <w:b/>
          <w:sz w:val="22"/>
          <w:szCs w:val="22"/>
        </w:rPr>
      </w:pPr>
      <w:r w:rsidRPr="00943B33">
        <w:rPr>
          <w:rFonts w:ascii="Arial" w:hAnsi="Arial" w:cs="Arial"/>
          <w:b/>
          <w:sz w:val="22"/>
          <w:szCs w:val="22"/>
        </w:rPr>
        <w:t>This meeting is open to the Public and Press.</w:t>
      </w:r>
    </w:p>
    <w:p w:rsidR="007444E4" w:rsidRPr="00943B33" w:rsidRDefault="007444E4" w:rsidP="00302985">
      <w:pPr>
        <w:rPr>
          <w:rFonts w:ascii="Arial" w:hAnsi="Arial" w:cs="Arial"/>
          <w:b/>
          <w:sz w:val="22"/>
          <w:szCs w:val="22"/>
        </w:rPr>
      </w:pPr>
    </w:p>
    <w:p w:rsidR="009507FA" w:rsidRPr="00943B33" w:rsidRDefault="009507FA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p w:rsidR="009507FA" w:rsidRPr="00943B3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1</w:t>
      </w:r>
      <w:r w:rsidR="009507FA" w:rsidRPr="00943B33">
        <w:rPr>
          <w:rFonts w:ascii="Arial" w:hAnsi="Arial" w:cs="Arial"/>
          <w:sz w:val="22"/>
          <w:szCs w:val="22"/>
        </w:rPr>
        <w:t>.</w:t>
      </w:r>
      <w:r w:rsidR="009507FA" w:rsidRPr="00943B33">
        <w:rPr>
          <w:rFonts w:ascii="Arial" w:hAnsi="Arial" w:cs="Arial"/>
          <w:sz w:val="22"/>
          <w:szCs w:val="22"/>
        </w:rPr>
        <w:tab/>
        <w:t>Apologies for Absence</w:t>
      </w:r>
      <w:r w:rsidR="00C01DE8">
        <w:rPr>
          <w:rFonts w:ascii="Arial" w:hAnsi="Arial" w:cs="Arial"/>
          <w:sz w:val="22"/>
          <w:szCs w:val="22"/>
        </w:rPr>
        <w:t xml:space="preserve"> </w:t>
      </w:r>
    </w:p>
    <w:p w:rsidR="009507FA" w:rsidRPr="00943B33" w:rsidRDefault="009507FA" w:rsidP="009507FA">
      <w:pPr>
        <w:pStyle w:val="Style1"/>
        <w:jc w:val="both"/>
        <w:rPr>
          <w:rFonts w:ascii="Arial" w:hAnsi="Arial" w:cs="Arial"/>
          <w:sz w:val="22"/>
          <w:szCs w:val="22"/>
        </w:rPr>
      </w:pPr>
    </w:p>
    <w:p w:rsidR="009507FA" w:rsidRPr="00943B3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2</w:t>
      </w:r>
      <w:r w:rsidR="009507FA" w:rsidRPr="00943B33">
        <w:rPr>
          <w:rFonts w:ascii="Arial" w:hAnsi="Arial" w:cs="Arial"/>
          <w:sz w:val="22"/>
          <w:szCs w:val="22"/>
        </w:rPr>
        <w:t>.</w:t>
      </w:r>
      <w:r w:rsidR="009507FA" w:rsidRPr="00943B33">
        <w:rPr>
          <w:rFonts w:ascii="Arial" w:hAnsi="Arial" w:cs="Arial"/>
          <w:sz w:val="22"/>
          <w:szCs w:val="22"/>
        </w:rPr>
        <w:tab/>
        <w:t>Declaration of Interests linked to any of the Resolutions</w:t>
      </w:r>
    </w:p>
    <w:p w:rsidR="009507FA" w:rsidRPr="00943B33" w:rsidRDefault="009507FA" w:rsidP="009507FA">
      <w:pPr>
        <w:pStyle w:val="Style1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 xml:space="preserve">  </w:t>
      </w:r>
      <w:r w:rsidRPr="00943B33">
        <w:rPr>
          <w:rFonts w:ascii="Arial" w:hAnsi="Arial" w:cs="Arial"/>
          <w:sz w:val="22"/>
          <w:szCs w:val="22"/>
        </w:rPr>
        <w:tab/>
      </w:r>
    </w:p>
    <w:p w:rsidR="009507FA" w:rsidRPr="00943B33" w:rsidRDefault="000F3C8C" w:rsidP="000F3C8C">
      <w:pPr>
        <w:pStyle w:val="Style1"/>
        <w:ind w:left="720" w:right="26" w:hanging="720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3</w:t>
      </w:r>
      <w:r w:rsidR="009507FA" w:rsidRPr="00943B33">
        <w:rPr>
          <w:rFonts w:ascii="Arial" w:hAnsi="Arial" w:cs="Arial"/>
          <w:sz w:val="22"/>
          <w:szCs w:val="22"/>
        </w:rPr>
        <w:t>.</w:t>
      </w:r>
      <w:r w:rsidR="009507FA" w:rsidRPr="00943B33">
        <w:rPr>
          <w:rFonts w:ascii="Arial" w:hAnsi="Arial" w:cs="Arial"/>
          <w:sz w:val="22"/>
          <w:szCs w:val="22"/>
        </w:rPr>
        <w:tab/>
        <w:t>Public Question Time</w:t>
      </w:r>
    </w:p>
    <w:p w:rsidR="009507FA" w:rsidRPr="00943B33" w:rsidRDefault="009507FA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p w:rsidR="009507FA" w:rsidRPr="00943B3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4.</w:t>
      </w:r>
      <w:r w:rsidR="009507FA" w:rsidRPr="00943B33">
        <w:rPr>
          <w:rFonts w:ascii="Arial" w:hAnsi="Arial" w:cs="Arial"/>
          <w:sz w:val="22"/>
          <w:szCs w:val="22"/>
        </w:rPr>
        <w:tab/>
        <w:t xml:space="preserve">Minutes – to approve the minutes of the meeting held on </w:t>
      </w:r>
      <w:r w:rsidR="004A3B41">
        <w:rPr>
          <w:rFonts w:ascii="Arial" w:hAnsi="Arial" w:cs="Arial"/>
          <w:sz w:val="22"/>
          <w:szCs w:val="22"/>
        </w:rPr>
        <w:t>8 January 2018</w:t>
      </w:r>
    </w:p>
    <w:p w:rsidR="009507FA" w:rsidRPr="00943B33" w:rsidRDefault="009507FA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p w:rsidR="009507FA" w:rsidRPr="00943B33" w:rsidRDefault="000F3C8C" w:rsidP="009507FA">
      <w:pPr>
        <w:pStyle w:val="Style1"/>
        <w:ind w:right="26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5.</w:t>
      </w:r>
      <w:r w:rsidR="009507FA" w:rsidRPr="00943B33">
        <w:rPr>
          <w:rFonts w:ascii="Arial" w:hAnsi="Arial" w:cs="Arial"/>
          <w:sz w:val="22"/>
          <w:szCs w:val="22"/>
        </w:rPr>
        <w:tab/>
        <w:t xml:space="preserve">Matters arising from the </w:t>
      </w:r>
      <w:r w:rsidR="001002BD" w:rsidRPr="00943B33">
        <w:rPr>
          <w:rFonts w:ascii="Arial" w:hAnsi="Arial" w:cs="Arial"/>
          <w:sz w:val="22"/>
          <w:szCs w:val="22"/>
        </w:rPr>
        <w:t xml:space="preserve">minutes of the meeting held on </w:t>
      </w:r>
      <w:r w:rsidR="004A3B41">
        <w:rPr>
          <w:rFonts w:ascii="Arial" w:hAnsi="Arial" w:cs="Arial"/>
          <w:sz w:val="22"/>
          <w:szCs w:val="22"/>
        </w:rPr>
        <w:t>8 January 2018</w:t>
      </w:r>
      <w:r w:rsidR="009507FA" w:rsidRPr="00943B33">
        <w:rPr>
          <w:rFonts w:ascii="Arial" w:hAnsi="Arial" w:cs="Arial"/>
          <w:sz w:val="22"/>
          <w:szCs w:val="22"/>
        </w:rPr>
        <w:t xml:space="preserve"> </w:t>
      </w:r>
    </w:p>
    <w:p w:rsidR="0045552D" w:rsidRDefault="0045552D" w:rsidP="0045552D">
      <w:pPr>
        <w:pStyle w:val="Style1"/>
        <w:ind w:left="3" w:hanging="570"/>
        <w:jc w:val="both"/>
        <w:rPr>
          <w:rFonts w:ascii="Arial" w:hAnsi="Arial" w:cs="Arial"/>
          <w:sz w:val="22"/>
          <w:szCs w:val="22"/>
        </w:rPr>
      </w:pPr>
    </w:p>
    <w:p w:rsidR="0045552D" w:rsidRDefault="0045552D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 w:rsidRPr="00D034BF">
        <w:rPr>
          <w:rFonts w:ascii="Arial" w:hAnsi="Arial" w:cs="Arial"/>
          <w:sz w:val="22"/>
          <w:szCs w:val="22"/>
        </w:rPr>
        <w:t>6.</w:t>
      </w:r>
      <w:r w:rsidRPr="00D034BF">
        <w:rPr>
          <w:rFonts w:ascii="Arial" w:hAnsi="Arial" w:cs="Arial"/>
          <w:sz w:val="22"/>
          <w:szCs w:val="22"/>
        </w:rPr>
        <w:tab/>
        <w:t>Crime Report</w:t>
      </w:r>
    </w:p>
    <w:p w:rsidR="00007FB7" w:rsidRDefault="00007FB7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</w:p>
    <w:p w:rsidR="00007FB7" w:rsidRDefault="00007FB7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ab/>
        <w:t>Neighbourhood Planning - update</w:t>
      </w:r>
    </w:p>
    <w:p w:rsidR="00057C80" w:rsidRDefault="00057C80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</w:p>
    <w:p w:rsidR="00587904" w:rsidRPr="0036201B" w:rsidRDefault="00007FB7" w:rsidP="004A3B41">
      <w:pPr>
        <w:pStyle w:val="Style1"/>
        <w:ind w:left="3" w:right="-99" w:hanging="3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057C80">
        <w:rPr>
          <w:rFonts w:ascii="Arial" w:hAnsi="Arial" w:cs="Arial"/>
          <w:sz w:val="22"/>
          <w:szCs w:val="22"/>
        </w:rPr>
        <w:t>.</w:t>
      </w:r>
      <w:r w:rsidR="00057C80">
        <w:rPr>
          <w:rFonts w:ascii="Arial" w:hAnsi="Arial" w:cs="Arial"/>
          <w:sz w:val="22"/>
          <w:szCs w:val="22"/>
        </w:rPr>
        <w:tab/>
      </w:r>
      <w:r w:rsidR="004A3B41" w:rsidRPr="00D034BF">
        <w:rPr>
          <w:rFonts w:ascii="Arial" w:hAnsi="Arial" w:cs="Arial"/>
          <w:sz w:val="22"/>
          <w:szCs w:val="22"/>
        </w:rPr>
        <w:t>Parish Clerk’s ‘Slot’</w:t>
      </w:r>
    </w:p>
    <w:p w:rsidR="004A3B41" w:rsidRDefault="004A3B41" w:rsidP="009A3480">
      <w:pPr>
        <w:pStyle w:val="Style1"/>
        <w:ind w:left="720" w:hanging="720"/>
        <w:jc w:val="both"/>
        <w:rPr>
          <w:rFonts w:ascii="Arial" w:hAnsi="Arial" w:cs="Arial"/>
          <w:sz w:val="22"/>
          <w:szCs w:val="22"/>
        </w:rPr>
      </w:pPr>
    </w:p>
    <w:p w:rsidR="004A3B41" w:rsidRPr="00D034BF" w:rsidRDefault="00007FB7" w:rsidP="004A3B41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4A3B41">
        <w:rPr>
          <w:rFonts w:ascii="Arial" w:hAnsi="Arial" w:cs="Arial"/>
          <w:sz w:val="22"/>
          <w:szCs w:val="22"/>
        </w:rPr>
        <w:t>.</w:t>
      </w:r>
      <w:r w:rsidR="004A3B41">
        <w:rPr>
          <w:rFonts w:ascii="Arial" w:hAnsi="Arial" w:cs="Arial"/>
          <w:sz w:val="22"/>
          <w:szCs w:val="22"/>
        </w:rPr>
        <w:tab/>
      </w:r>
      <w:r w:rsidR="004A3B41" w:rsidRPr="00D034BF">
        <w:rPr>
          <w:rFonts w:ascii="Arial" w:hAnsi="Arial" w:cs="Arial"/>
          <w:sz w:val="22"/>
          <w:szCs w:val="22"/>
        </w:rPr>
        <w:t>To receive and adopt the following Committee reports:</w:t>
      </w:r>
    </w:p>
    <w:p w:rsidR="004A3B41" w:rsidRPr="0050472A" w:rsidRDefault="00007FB7" w:rsidP="004A3B41">
      <w:pPr>
        <w:pStyle w:val="Style1"/>
        <w:ind w:left="144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4A3B41" w:rsidRPr="0050472A">
        <w:rPr>
          <w:rFonts w:ascii="Arial" w:hAnsi="Arial" w:cs="Arial"/>
          <w:sz w:val="22"/>
          <w:szCs w:val="22"/>
        </w:rPr>
        <w:t>.1</w:t>
      </w:r>
      <w:r w:rsidR="004A3B41" w:rsidRPr="0050472A">
        <w:rPr>
          <w:rFonts w:ascii="Arial" w:hAnsi="Arial" w:cs="Arial"/>
          <w:sz w:val="22"/>
          <w:szCs w:val="22"/>
        </w:rPr>
        <w:tab/>
        <w:t xml:space="preserve">Minutes of the Planning Committee Meetings held on </w:t>
      </w:r>
      <w:r w:rsidR="0050472A" w:rsidRPr="0050472A">
        <w:rPr>
          <w:rFonts w:ascii="Arial" w:hAnsi="Arial" w:cs="Arial"/>
          <w:sz w:val="22"/>
          <w:szCs w:val="22"/>
        </w:rPr>
        <w:t>20 December 2017, 8 January</w:t>
      </w:r>
      <w:r w:rsidR="0050472A">
        <w:rPr>
          <w:rFonts w:ascii="Arial" w:hAnsi="Arial" w:cs="Arial"/>
          <w:sz w:val="22"/>
          <w:szCs w:val="22"/>
        </w:rPr>
        <w:t xml:space="preserve"> and </w:t>
      </w:r>
      <w:r w:rsidR="0050472A" w:rsidRPr="0050472A">
        <w:rPr>
          <w:rFonts w:ascii="Arial" w:hAnsi="Arial" w:cs="Arial"/>
          <w:sz w:val="22"/>
          <w:szCs w:val="22"/>
        </w:rPr>
        <w:t>22 January 2018</w:t>
      </w:r>
    </w:p>
    <w:p w:rsidR="0045552D" w:rsidRPr="00D034BF" w:rsidRDefault="0045552D" w:rsidP="0045552D">
      <w:pPr>
        <w:pStyle w:val="Style1"/>
        <w:ind w:left="3" w:hanging="570"/>
        <w:jc w:val="both"/>
        <w:rPr>
          <w:rFonts w:ascii="Arial" w:hAnsi="Arial" w:cs="Arial"/>
          <w:sz w:val="22"/>
          <w:szCs w:val="22"/>
        </w:rPr>
      </w:pPr>
    </w:p>
    <w:p w:rsidR="004A3B41" w:rsidRPr="00D034BF" w:rsidRDefault="00007FB7" w:rsidP="004A3B41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5552D" w:rsidRPr="00D034BF">
        <w:rPr>
          <w:rFonts w:ascii="Arial" w:hAnsi="Arial" w:cs="Arial"/>
          <w:sz w:val="22"/>
          <w:szCs w:val="22"/>
        </w:rPr>
        <w:t>.</w:t>
      </w:r>
      <w:r w:rsidR="0045552D" w:rsidRPr="00D034BF">
        <w:rPr>
          <w:rFonts w:ascii="Arial" w:hAnsi="Arial" w:cs="Arial"/>
          <w:sz w:val="22"/>
          <w:szCs w:val="22"/>
        </w:rPr>
        <w:tab/>
      </w:r>
      <w:r w:rsidR="004A3B41" w:rsidRPr="00D034BF">
        <w:rPr>
          <w:rFonts w:ascii="Arial" w:hAnsi="Arial" w:cs="Arial"/>
          <w:sz w:val="22"/>
          <w:szCs w:val="22"/>
        </w:rPr>
        <w:t>Feedback from Chairman of Committees:</w:t>
      </w:r>
    </w:p>
    <w:p w:rsidR="004A3B41" w:rsidRDefault="00007FB7" w:rsidP="004A3B41">
      <w:pPr>
        <w:pStyle w:val="Style1"/>
        <w:ind w:left="-567" w:firstLine="12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A3B41" w:rsidRPr="00D034BF">
        <w:rPr>
          <w:rFonts w:ascii="Arial" w:hAnsi="Arial" w:cs="Arial"/>
          <w:sz w:val="22"/>
          <w:szCs w:val="22"/>
        </w:rPr>
        <w:t>.1</w:t>
      </w:r>
      <w:r w:rsidR="004A3B41" w:rsidRPr="00D034BF">
        <w:rPr>
          <w:rFonts w:ascii="Arial" w:hAnsi="Arial" w:cs="Arial"/>
          <w:sz w:val="22"/>
          <w:szCs w:val="22"/>
        </w:rPr>
        <w:tab/>
        <w:t>Finance &amp; General Purposes Committee</w:t>
      </w:r>
    </w:p>
    <w:p w:rsidR="004A3B41" w:rsidRPr="00D034BF" w:rsidRDefault="00007FB7" w:rsidP="004A3B41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A3B41" w:rsidRPr="00D034BF">
        <w:rPr>
          <w:rFonts w:ascii="Arial" w:hAnsi="Arial" w:cs="Arial"/>
          <w:sz w:val="22"/>
          <w:szCs w:val="22"/>
        </w:rPr>
        <w:t>.2</w:t>
      </w:r>
      <w:r w:rsidR="004A3B41" w:rsidRPr="00D034BF">
        <w:rPr>
          <w:rFonts w:ascii="Arial" w:hAnsi="Arial" w:cs="Arial"/>
          <w:sz w:val="22"/>
          <w:szCs w:val="22"/>
        </w:rPr>
        <w:tab/>
        <w:t>Memorial Hall Management Committee</w:t>
      </w:r>
    </w:p>
    <w:p w:rsidR="004A3B41" w:rsidRPr="00D034BF" w:rsidRDefault="00007FB7" w:rsidP="004A3B41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A3B41" w:rsidRPr="00D034BF">
        <w:rPr>
          <w:rFonts w:ascii="Arial" w:hAnsi="Arial" w:cs="Arial"/>
          <w:sz w:val="22"/>
          <w:szCs w:val="22"/>
        </w:rPr>
        <w:t>.3</w:t>
      </w:r>
      <w:r w:rsidR="004A3B41" w:rsidRPr="00D034BF">
        <w:rPr>
          <w:rFonts w:ascii="Arial" w:hAnsi="Arial" w:cs="Arial"/>
          <w:sz w:val="22"/>
          <w:szCs w:val="22"/>
        </w:rPr>
        <w:tab/>
        <w:t>Outdoors Committee</w:t>
      </w:r>
    </w:p>
    <w:p w:rsidR="0045552D" w:rsidRPr="00D034BF" w:rsidRDefault="00007FB7" w:rsidP="004A3B41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A3B41" w:rsidRPr="00D034BF">
        <w:rPr>
          <w:rFonts w:ascii="Arial" w:hAnsi="Arial" w:cs="Arial"/>
          <w:sz w:val="22"/>
          <w:szCs w:val="22"/>
        </w:rPr>
        <w:t>.4</w:t>
      </w:r>
      <w:r w:rsidR="004A3B41" w:rsidRPr="00D034BF">
        <w:rPr>
          <w:rFonts w:ascii="Arial" w:hAnsi="Arial" w:cs="Arial"/>
          <w:sz w:val="22"/>
          <w:szCs w:val="22"/>
        </w:rPr>
        <w:tab/>
        <w:t>Personnel Committee</w:t>
      </w:r>
      <w:r w:rsidR="0045552D" w:rsidRPr="00D034BF">
        <w:rPr>
          <w:rFonts w:ascii="Arial" w:hAnsi="Arial" w:cs="Arial"/>
          <w:sz w:val="22"/>
          <w:szCs w:val="22"/>
        </w:rPr>
        <w:tab/>
      </w:r>
    </w:p>
    <w:p w:rsidR="00057C80" w:rsidRDefault="00007FB7" w:rsidP="00057C80">
      <w:pPr>
        <w:ind w:right="-99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45552D" w:rsidRPr="00D034BF">
        <w:rPr>
          <w:rFonts w:ascii="Arial" w:hAnsi="Arial" w:cs="Arial"/>
          <w:sz w:val="22"/>
          <w:szCs w:val="22"/>
        </w:rPr>
        <w:t>.5</w:t>
      </w:r>
      <w:r w:rsidR="0045552D" w:rsidRPr="00D034BF">
        <w:rPr>
          <w:rFonts w:ascii="Arial" w:hAnsi="Arial" w:cs="Arial"/>
          <w:sz w:val="22"/>
          <w:szCs w:val="22"/>
        </w:rPr>
        <w:tab/>
        <w:t>Planning Committee</w:t>
      </w:r>
    </w:p>
    <w:p w:rsidR="00057C80" w:rsidRDefault="00057C80" w:rsidP="00057C80">
      <w:pPr>
        <w:ind w:right="-99" w:firstLine="720"/>
        <w:jc w:val="both"/>
        <w:rPr>
          <w:rFonts w:ascii="Arial" w:hAnsi="Arial" w:cs="Arial"/>
          <w:sz w:val="22"/>
          <w:szCs w:val="22"/>
        </w:rPr>
      </w:pPr>
    </w:p>
    <w:p w:rsidR="0045552D" w:rsidRPr="00D034BF" w:rsidRDefault="00057C80" w:rsidP="00057C80">
      <w:pPr>
        <w:ind w:right="-99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EC2CB0">
        <w:rPr>
          <w:rFonts w:ascii="Arial" w:hAnsi="Arial" w:cs="Arial"/>
          <w:sz w:val="22"/>
          <w:szCs w:val="22"/>
        </w:rPr>
        <w:tab/>
      </w:r>
      <w:r w:rsidR="00587904">
        <w:rPr>
          <w:rFonts w:ascii="Arial" w:hAnsi="Arial" w:cs="Arial"/>
          <w:sz w:val="22"/>
          <w:szCs w:val="22"/>
        </w:rPr>
        <w:t>1</w:t>
      </w:r>
      <w:r w:rsidR="00007FB7">
        <w:rPr>
          <w:rFonts w:ascii="Arial" w:hAnsi="Arial" w:cs="Arial"/>
          <w:sz w:val="22"/>
          <w:szCs w:val="22"/>
        </w:rPr>
        <w:t>1</w:t>
      </w:r>
      <w:r w:rsidR="00587904">
        <w:rPr>
          <w:rFonts w:ascii="Arial" w:hAnsi="Arial" w:cs="Arial"/>
          <w:sz w:val="22"/>
          <w:szCs w:val="22"/>
        </w:rPr>
        <w:t>.</w:t>
      </w:r>
      <w:r w:rsidR="0045552D" w:rsidRPr="00D034BF">
        <w:rPr>
          <w:rFonts w:ascii="Arial" w:hAnsi="Arial" w:cs="Arial"/>
          <w:sz w:val="22"/>
          <w:szCs w:val="22"/>
        </w:rPr>
        <w:tab/>
      </w:r>
      <w:r w:rsidR="00D04211">
        <w:rPr>
          <w:rFonts w:ascii="Arial" w:hAnsi="Arial" w:cs="Arial"/>
          <w:sz w:val="22"/>
          <w:szCs w:val="22"/>
        </w:rPr>
        <w:t>Bovingdon Parish 10k</w:t>
      </w:r>
      <w:r w:rsidR="0045552D" w:rsidRPr="00D034BF">
        <w:rPr>
          <w:rFonts w:ascii="Arial" w:hAnsi="Arial" w:cs="Arial"/>
          <w:sz w:val="22"/>
          <w:szCs w:val="22"/>
        </w:rPr>
        <w:t xml:space="preserve"> – </w:t>
      </w:r>
      <w:r w:rsidR="00D04211">
        <w:rPr>
          <w:rFonts w:ascii="Arial" w:hAnsi="Arial" w:cs="Arial"/>
          <w:sz w:val="22"/>
          <w:szCs w:val="22"/>
        </w:rPr>
        <w:t>2</w:t>
      </w:r>
      <w:r w:rsidR="0045552D" w:rsidRPr="00D034BF">
        <w:rPr>
          <w:rFonts w:ascii="Arial" w:hAnsi="Arial" w:cs="Arial"/>
          <w:sz w:val="22"/>
          <w:szCs w:val="22"/>
        </w:rPr>
        <w:t xml:space="preserve"> September 201</w:t>
      </w:r>
      <w:r w:rsidR="00D04211">
        <w:rPr>
          <w:rFonts w:ascii="Arial" w:hAnsi="Arial" w:cs="Arial"/>
          <w:sz w:val="22"/>
          <w:szCs w:val="22"/>
        </w:rPr>
        <w:t>8</w:t>
      </w:r>
      <w:r w:rsidR="0045552D" w:rsidRPr="00D034BF">
        <w:rPr>
          <w:rFonts w:ascii="Arial" w:hAnsi="Arial" w:cs="Arial"/>
          <w:sz w:val="22"/>
          <w:szCs w:val="22"/>
        </w:rPr>
        <w:t xml:space="preserve"> – Councillor Richard Taylor</w:t>
      </w:r>
    </w:p>
    <w:p w:rsidR="0045552D" w:rsidRPr="00D034BF" w:rsidRDefault="0045552D" w:rsidP="0045552D">
      <w:pPr>
        <w:ind w:right="-99"/>
        <w:jc w:val="both"/>
        <w:rPr>
          <w:rFonts w:ascii="Arial" w:hAnsi="Arial" w:cs="Arial"/>
          <w:sz w:val="22"/>
          <w:szCs w:val="22"/>
        </w:rPr>
      </w:pPr>
    </w:p>
    <w:p w:rsidR="0045552D" w:rsidRPr="00D034BF" w:rsidRDefault="00587904" w:rsidP="00EC2CB0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</w:t>
      </w:r>
      <w:r w:rsidR="00007FB7">
        <w:rPr>
          <w:rFonts w:ascii="Arial" w:hAnsi="Arial" w:cs="Arial"/>
          <w:sz w:val="22"/>
          <w:szCs w:val="22"/>
        </w:rPr>
        <w:t>2</w:t>
      </w:r>
      <w:r w:rsidR="0045552D" w:rsidRPr="00D034BF">
        <w:rPr>
          <w:rFonts w:ascii="Arial" w:hAnsi="Arial" w:cs="Arial"/>
          <w:sz w:val="22"/>
          <w:szCs w:val="22"/>
        </w:rPr>
        <w:t>.</w:t>
      </w:r>
      <w:r w:rsidR="0045552D" w:rsidRPr="00D034BF">
        <w:rPr>
          <w:rFonts w:ascii="Arial" w:hAnsi="Arial" w:cs="Arial"/>
          <w:sz w:val="22"/>
          <w:szCs w:val="22"/>
        </w:rPr>
        <w:tab/>
        <w:t>Feedback from the Representative on Bovingdon Primary Academy</w:t>
      </w:r>
    </w:p>
    <w:p w:rsidR="0045552D" w:rsidRPr="00D034BF" w:rsidRDefault="0045552D" w:rsidP="0045552D">
      <w:pPr>
        <w:pStyle w:val="Style1"/>
        <w:ind w:left="-567"/>
        <w:rPr>
          <w:rFonts w:ascii="Arial" w:hAnsi="Arial" w:cs="Arial"/>
          <w:sz w:val="22"/>
          <w:szCs w:val="22"/>
        </w:rPr>
      </w:pPr>
      <w:r w:rsidRPr="00D034BF">
        <w:rPr>
          <w:rFonts w:ascii="Arial" w:hAnsi="Arial" w:cs="Arial"/>
          <w:sz w:val="22"/>
          <w:szCs w:val="22"/>
        </w:rPr>
        <w:tab/>
      </w:r>
    </w:p>
    <w:p w:rsidR="0045552D" w:rsidRPr="00D034BF" w:rsidRDefault="00587904" w:rsidP="00EC2CB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007FB7">
        <w:rPr>
          <w:rFonts w:ascii="Arial" w:hAnsi="Arial" w:cs="Arial"/>
          <w:sz w:val="22"/>
          <w:szCs w:val="22"/>
        </w:rPr>
        <w:t>3</w:t>
      </w:r>
      <w:r w:rsidR="0045552D" w:rsidRPr="00D034BF">
        <w:rPr>
          <w:rFonts w:ascii="Arial" w:hAnsi="Arial" w:cs="Arial"/>
          <w:sz w:val="22"/>
          <w:szCs w:val="22"/>
        </w:rPr>
        <w:t>.</w:t>
      </w:r>
      <w:r w:rsidR="0045552D" w:rsidRPr="00D034BF">
        <w:rPr>
          <w:rFonts w:ascii="Arial" w:hAnsi="Arial" w:cs="Arial"/>
          <w:sz w:val="22"/>
          <w:szCs w:val="22"/>
        </w:rPr>
        <w:tab/>
        <w:t>Feedback from Kathy Banks, the Council’s Representative on Friends of The Mount</w:t>
      </w:r>
    </w:p>
    <w:p w:rsidR="0045552D" w:rsidRPr="00D034BF" w:rsidRDefault="0045552D" w:rsidP="0045552D">
      <w:pPr>
        <w:ind w:hanging="567"/>
        <w:jc w:val="both"/>
        <w:rPr>
          <w:rFonts w:ascii="Arial" w:hAnsi="Arial" w:cs="Arial"/>
          <w:sz w:val="22"/>
          <w:szCs w:val="22"/>
        </w:rPr>
      </w:pPr>
    </w:p>
    <w:p w:rsidR="0045552D" w:rsidRDefault="00587904" w:rsidP="00EC2CB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007FB7">
        <w:rPr>
          <w:rFonts w:ascii="Arial" w:hAnsi="Arial" w:cs="Arial"/>
          <w:sz w:val="22"/>
          <w:szCs w:val="22"/>
        </w:rPr>
        <w:t>4</w:t>
      </w:r>
      <w:r w:rsidR="0045552D" w:rsidRPr="00D034BF">
        <w:rPr>
          <w:rFonts w:ascii="Arial" w:hAnsi="Arial" w:cs="Arial"/>
          <w:sz w:val="22"/>
          <w:szCs w:val="22"/>
        </w:rPr>
        <w:t>.</w:t>
      </w:r>
      <w:r w:rsidR="0045552D" w:rsidRPr="00D034BF">
        <w:rPr>
          <w:rFonts w:ascii="Arial" w:hAnsi="Arial" w:cs="Arial"/>
          <w:sz w:val="22"/>
          <w:szCs w:val="22"/>
        </w:rPr>
        <w:tab/>
        <w:t>Feedback from Councillor Ben Richardson, DriveSafe Campaign</w:t>
      </w:r>
    </w:p>
    <w:p w:rsidR="0045552D" w:rsidRDefault="0045552D" w:rsidP="0045552D">
      <w:pPr>
        <w:ind w:hanging="567"/>
        <w:jc w:val="both"/>
        <w:rPr>
          <w:rFonts w:ascii="Arial" w:hAnsi="Arial" w:cs="Arial"/>
          <w:sz w:val="22"/>
          <w:szCs w:val="22"/>
        </w:rPr>
      </w:pPr>
    </w:p>
    <w:p w:rsidR="0045552D" w:rsidRPr="00110081" w:rsidRDefault="00587904" w:rsidP="0050472A">
      <w:pPr>
        <w:ind w:left="72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007FB7">
        <w:rPr>
          <w:rFonts w:ascii="Arial" w:hAnsi="Arial" w:cs="Arial"/>
          <w:sz w:val="22"/>
          <w:szCs w:val="22"/>
        </w:rPr>
        <w:t>5</w:t>
      </w:r>
      <w:r w:rsidR="0045552D">
        <w:rPr>
          <w:rFonts w:ascii="Arial" w:hAnsi="Arial" w:cs="Arial"/>
          <w:sz w:val="22"/>
          <w:szCs w:val="22"/>
        </w:rPr>
        <w:t>.</w:t>
      </w:r>
      <w:r w:rsidR="0045552D">
        <w:rPr>
          <w:rFonts w:ascii="Arial" w:hAnsi="Arial" w:cs="Arial"/>
          <w:sz w:val="22"/>
          <w:szCs w:val="22"/>
        </w:rPr>
        <w:tab/>
      </w:r>
      <w:r w:rsidR="0045552D" w:rsidRPr="00110081">
        <w:rPr>
          <w:rFonts w:ascii="Arial" w:hAnsi="Arial" w:cs="Arial"/>
          <w:sz w:val="22"/>
          <w:szCs w:val="22"/>
        </w:rPr>
        <w:t>Date of next meeting –</w:t>
      </w:r>
      <w:r w:rsidR="0050472A">
        <w:rPr>
          <w:rFonts w:ascii="Arial" w:hAnsi="Arial" w:cs="Arial"/>
          <w:sz w:val="22"/>
          <w:szCs w:val="22"/>
        </w:rPr>
        <w:t xml:space="preserve"> </w:t>
      </w:r>
      <w:r w:rsidR="005A3236">
        <w:rPr>
          <w:rFonts w:ascii="Arial" w:hAnsi="Arial" w:cs="Arial"/>
          <w:sz w:val="22"/>
          <w:szCs w:val="22"/>
        </w:rPr>
        <w:t xml:space="preserve">Monday </w:t>
      </w:r>
      <w:r w:rsidR="00EC2CB0">
        <w:rPr>
          <w:rFonts w:ascii="Arial" w:hAnsi="Arial" w:cs="Arial"/>
          <w:sz w:val="22"/>
          <w:szCs w:val="22"/>
        </w:rPr>
        <w:t>14 May</w:t>
      </w:r>
      <w:r w:rsidR="00D04211">
        <w:rPr>
          <w:rFonts w:ascii="Arial" w:hAnsi="Arial" w:cs="Arial"/>
          <w:sz w:val="22"/>
          <w:szCs w:val="22"/>
        </w:rPr>
        <w:t xml:space="preserve"> 2018</w:t>
      </w:r>
      <w:r w:rsidR="0045552D" w:rsidRPr="00587904">
        <w:rPr>
          <w:rFonts w:ascii="Arial" w:hAnsi="Arial" w:cs="Arial"/>
          <w:sz w:val="22"/>
          <w:szCs w:val="22"/>
        </w:rPr>
        <w:t xml:space="preserve"> at 7.30 p.m. in the Memorial Hall </w:t>
      </w:r>
    </w:p>
    <w:p w:rsidR="0045552D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50472A" w:rsidRDefault="0050472A" w:rsidP="0050472A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50472A" w:rsidRPr="00054FB8" w:rsidRDefault="0050472A" w:rsidP="0050472A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DD24FF">
        <w:rPr>
          <w:rFonts w:ascii="Arial" w:hAnsi="Arial" w:cs="Arial"/>
          <w:b/>
          <w:sz w:val="22"/>
          <w:szCs w:val="22"/>
        </w:rPr>
        <w:t>Annual Parish Meeting</w:t>
      </w:r>
      <w:r>
        <w:rPr>
          <w:rFonts w:ascii="Arial" w:hAnsi="Arial" w:cs="Arial"/>
          <w:sz w:val="22"/>
          <w:szCs w:val="22"/>
        </w:rPr>
        <w:t xml:space="preserve"> will be held at 7.00 p.m. prior to the </w:t>
      </w:r>
      <w:r w:rsidRPr="00DD24FF">
        <w:rPr>
          <w:rFonts w:ascii="Arial" w:hAnsi="Arial" w:cs="Arial"/>
          <w:b/>
          <w:sz w:val="22"/>
          <w:szCs w:val="22"/>
        </w:rPr>
        <w:t>Annual Meeting of Bovingdon Parish Council</w:t>
      </w:r>
      <w:r>
        <w:rPr>
          <w:rFonts w:ascii="Arial" w:hAnsi="Arial" w:cs="Arial"/>
          <w:sz w:val="22"/>
          <w:szCs w:val="22"/>
        </w:rPr>
        <w:t xml:space="preserve"> and, therefore, c</w:t>
      </w:r>
      <w:r w:rsidRPr="00054FB8">
        <w:rPr>
          <w:rFonts w:ascii="Arial" w:hAnsi="Arial" w:cs="Arial"/>
          <w:sz w:val="22"/>
          <w:szCs w:val="22"/>
        </w:rPr>
        <w:t>omplimentary tea and coffee will be available prior to the start of the meeting</w:t>
      </w:r>
      <w:r>
        <w:rPr>
          <w:rFonts w:ascii="Arial" w:hAnsi="Arial" w:cs="Arial"/>
          <w:sz w:val="22"/>
          <w:szCs w:val="22"/>
        </w:rPr>
        <w:t>s</w:t>
      </w:r>
      <w:r w:rsidRPr="00054FB8">
        <w:rPr>
          <w:rFonts w:ascii="Arial" w:hAnsi="Arial" w:cs="Arial"/>
          <w:sz w:val="22"/>
          <w:szCs w:val="22"/>
        </w:rPr>
        <w:t xml:space="preserve"> at </w:t>
      </w:r>
      <w:r>
        <w:rPr>
          <w:rFonts w:ascii="Arial" w:hAnsi="Arial" w:cs="Arial"/>
          <w:sz w:val="22"/>
          <w:szCs w:val="22"/>
        </w:rPr>
        <w:t>6.45 p.m.</w:t>
      </w:r>
    </w:p>
    <w:p w:rsidR="0045552D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F96ECE" w:rsidRDefault="00F96ECE" w:rsidP="00F96ECE">
      <w:pPr>
        <w:jc w:val="both"/>
        <w:rPr>
          <w:rFonts w:ascii="Arial" w:hAnsi="Arial" w:cs="Arial"/>
          <w:sz w:val="22"/>
          <w:szCs w:val="22"/>
        </w:rPr>
      </w:pPr>
    </w:p>
    <w:p w:rsidR="0045552D" w:rsidRDefault="009507FA" w:rsidP="00F96ECE">
      <w:pPr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To consider passing a resolution in the following terms:</w:t>
      </w:r>
    </w:p>
    <w:p w:rsidR="0045552D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9507FA" w:rsidRDefault="009507FA" w:rsidP="00F96EC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43B33">
        <w:rPr>
          <w:rFonts w:ascii="Arial" w:hAnsi="Arial" w:cs="Arial"/>
          <w:b/>
          <w:sz w:val="22"/>
          <w:szCs w:val="22"/>
          <w:u w:val="single"/>
        </w:rPr>
        <w:t>Exclusion of the public</w:t>
      </w:r>
    </w:p>
    <w:p w:rsidR="005D7DE8" w:rsidRDefault="005D7DE8" w:rsidP="00F96ECE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07FA" w:rsidRPr="00943B33" w:rsidRDefault="009507FA" w:rsidP="009507FA">
      <w:pPr>
        <w:ind w:right="-1234"/>
        <w:jc w:val="both"/>
        <w:rPr>
          <w:rFonts w:ascii="Arial" w:hAnsi="Arial" w:cs="Arial"/>
          <w:sz w:val="22"/>
          <w:szCs w:val="22"/>
        </w:rPr>
      </w:pPr>
    </w:p>
    <w:p w:rsidR="005D7DE8" w:rsidRDefault="009507FA" w:rsidP="005D7DE8">
      <w:pPr>
        <w:ind w:right="-99"/>
        <w:jc w:val="both"/>
        <w:rPr>
          <w:rFonts w:ascii="Arial" w:hAnsi="Arial" w:cs="Arial"/>
          <w:sz w:val="22"/>
          <w:szCs w:val="22"/>
        </w:rPr>
      </w:pPr>
      <w:r w:rsidRPr="00943B33">
        <w:rPr>
          <w:rFonts w:ascii="Arial" w:hAnsi="Arial" w:cs="Arial"/>
          <w:sz w:val="22"/>
          <w:szCs w:val="22"/>
        </w:rPr>
        <w:t>Part II - That under S 4 (A) of the Public Bodies (Admissions to Meetings) Act 1960 the</w:t>
      </w:r>
    </w:p>
    <w:p w:rsidR="005D7DE8" w:rsidRDefault="009507FA" w:rsidP="005D7DE8">
      <w:pPr>
        <w:ind w:right="-99"/>
        <w:jc w:val="both"/>
        <w:rPr>
          <w:rFonts w:ascii="Arial" w:hAnsi="Arial" w:cs="Arial"/>
          <w:sz w:val="22"/>
          <w:szCs w:val="22"/>
        </w:rPr>
      </w:pPr>
      <w:proofErr w:type="gramStart"/>
      <w:r w:rsidRPr="00943B33">
        <w:rPr>
          <w:rFonts w:ascii="Arial" w:hAnsi="Arial" w:cs="Arial"/>
          <w:sz w:val="22"/>
          <w:szCs w:val="22"/>
        </w:rPr>
        <w:t>public</w:t>
      </w:r>
      <w:proofErr w:type="gramEnd"/>
      <w:r w:rsidRPr="00943B33">
        <w:rPr>
          <w:rFonts w:ascii="Arial" w:hAnsi="Arial" w:cs="Arial"/>
          <w:sz w:val="22"/>
          <w:szCs w:val="22"/>
        </w:rPr>
        <w:t xml:space="preserve"> be excluded during the item(s) in Part II of the agenda for this meeting, because </w:t>
      </w:r>
    </w:p>
    <w:p w:rsidR="005D7DE8" w:rsidRDefault="009507FA" w:rsidP="005D7DE8">
      <w:pPr>
        <w:ind w:right="-99"/>
        <w:jc w:val="both"/>
        <w:rPr>
          <w:rFonts w:ascii="Arial" w:hAnsi="Arial" w:cs="Arial"/>
          <w:sz w:val="22"/>
          <w:szCs w:val="22"/>
        </w:rPr>
      </w:pPr>
      <w:proofErr w:type="gramStart"/>
      <w:r w:rsidRPr="00943B33">
        <w:rPr>
          <w:rFonts w:ascii="Arial" w:hAnsi="Arial" w:cs="Arial"/>
          <w:sz w:val="22"/>
          <w:szCs w:val="22"/>
        </w:rPr>
        <w:t>it</w:t>
      </w:r>
      <w:proofErr w:type="gramEnd"/>
      <w:r w:rsidRPr="00943B33">
        <w:rPr>
          <w:rFonts w:ascii="Arial" w:hAnsi="Arial" w:cs="Arial"/>
          <w:sz w:val="22"/>
          <w:szCs w:val="22"/>
        </w:rPr>
        <w:t xml:space="preserve"> is likely, in view of the nature of the business to be transacted, that if members of the </w:t>
      </w:r>
    </w:p>
    <w:p w:rsidR="005D7DE8" w:rsidRDefault="009507FA" w:rsidP="005D7DE8">
      <w:pPr>
        <w:ind w:right="-99"/>
        <w:jc w:val="both"/>
        <w:rPr>
          <w:rFonts w:ascii="Arial" w:hAnsi="Arial" w:cs="Arial"/>
          <w:sz w:val="22"/>
          <w:szCs w:val="22"/>
        </w:rPr>
      </w:pPr>
      <w:proofErr w:type="gramStart"/>
      <w:r w:rsidRPr="00943B33">
        <w:rPr>
          <w:rFonts w:ascii="Arial" w:hAnsi="Arial" w:cs="Arial"/>
          <w:sz w:val="22"/>
          <w:szCs w:val="22"/>
        </w:rPr>
        <w:t>public</w:t>
      </w:r>
      <w:proofErr w:type="gramEnd"/>
      <w:r w:rsidRPr="00943B33">
        <w:rPr>
          <w:rFonts w:ascii="Arial" w:hAnsi="Arial" w:cs="Arial"/>
          <w:sz w:val="22"/>
          <w:szCs w:val="22"/>
        </w:rPr>
        <w:t xml:space="preserve"> were present during these items there would be disclosure to them of exempt</w:t>
      </w:r>
    </w:p>
    <w:p w:rsidR="0045552D" w:rsidRDefault="009507FA" w:rsidP="005D7DE8">
      <w:pPr>
        <w:ind w:right="-99"/>
        <w:jc w:val="both"/>
        <w:rPr>
          <w:rFonts w:ascii="Arial" w:hAnsi="Arial" w:cs="Arial"/>
          <w:sz w:val="22"/>
          <w:szCs w:val="22"/>
        </w:rPr>
      </w:pPr>
      <w:proofErr w:type="gramStart"/>
      <w:r w:rsidRPr="00943B33">
        <w:rPr>
          <w:rFonts w:ascii="Arial" w:hAnsi="Arial" w:cs="Arial"/>
          <w:sz w:val="22"/>
          <w:szCs w:val="22"/>
        </w:rPr>
        <w:t>information</w:t>
      </w:r>
      <w:proofErr w:type="gramEnd"/>
      <w:r w:rsidRPr="00943B33">
        <w:rPr>
          <w:rFonts w:ascii="Arial" w:hAnsi="Arial" w:cs="Arial"/>
          <w:sz w:val="22"/>
          <w:szCs w:val="22"/>
        </w:rPr>
        <w:t xml:space="preserve"> rel</w:t>
      </w:r>
      <w:r w:rsidR="001002BD" w:rsidRPr="00943B33">
        <w:rPr>
          <w:rFonts w:ascii="Arial" w:hAnsi="Arial" w:cs="Arial"/>
          <w:sz w:val="22"/>
          <w:szCs w:val="22"/>
        </w:rPr>
        <w:t>ating to</w:t>
      </w:r>
      <w:r w:rsidRPr="00943B33">
        <w:rPr>
          <w:rFonts w:ascii="Arial" w:hAnsi="Arial" w:cs="Arial"/>
          <w:sz w:val="22"/>
          <w:szCs w:val="22"/>
        </w:rPr>
        <w:t>:</w:t>
      </w:r>
    </w:p>
    <w:p w:rsidR="0045552D" w:rsidRDefault="0045552D" w:rsidP="00F96ECE">
      <w:pPr>
        <w:ind w:left="-567" w:right="-99"/>
        <w:jc w:val="both"/>
        <w:rPr>
          <w:rFonts w:ascii="Arial" w:hAnsi="Arial" w:cs="Arial"/>
          <w:sz w:val="22"/>
          <w:szCs w:val="22"/>
        </w:rPr>
      </w:pPr>
    </w:p>
    <w:p w:rsidR="0045552D" w:rsidRDefault="0045552D" w:rsidP="0045552D">
      <w:pPr>
        <w:ind w:left="-567" w:right="-334"/>
        <w:jc w:val="both"/>
        <w:rPr>
          <w:rFonts w:ascii="Arial" w:hAnsi="Arial" w:cs="Arial"/>
          <w:sz w:val="22"/>
          <w:szCs w:val="22"/>
        </w:rPr>
      </w:pPr>
    </w:p>
    <w:p w:rsidR="0045552D" w:rsidRDefault="0045552D" w:rsidP="0045552D">
      <w:pPr>
        <w:ind w:left="-567" w:right="-334"/>
        <w:jc w:val="both"/>
        <w:rPr>
          <w:rFonts w:ascii="Arial" w:hAnsi="Arial" w:cs="Arial"/>
          <w:sz w:val="22"/>
          <w:szCs w:val="22"/>
        </w:rPr>
      </w:pPr>
    </w:p>
    <w:p w:rsidR="0045552D" w:rsidRDefault="0045552D" w:rsidP="0045552D">
      <w:pPr>
        <w:ind w:left="-567" w:right="-334"/>
        <w:jc w:val="both"/>
        <w:rPr>
          <w:rFonts w:ascii="Arial" w:hAnsi="Arial" w:cs="Arial"/>
          <w:sz w:val="22"/>
          <w:szCs w:val="22"/>
        </w:rPr>
      </w:pPr>
    </w:p>
    <w:p w:rsidR="0045552D" w:rsidRDefault="0045552D" w:rsidP="0045552D">
      <w:pPr>
        <w:ind w:left="-567" w:right="-334"/>
        <w:jc w:val="both"/>
        <w:rPr>
          <w:rFonts w:ascii="Arial" w:hAnsi="Arial" w:cs="Arial"/>
          <w:sz w:val="22"/>
          <w:szCs w:val="22"/>
        </w:rPr>
      </w:pPr>
    </w:p>
    <w:p w:rsidR="003813CC" w:rsidRPr="00D034BF" w:rsidRDefault="003813CC" w:rsidP="00F96ECE">
      <w:pPr>
        <w:ind w:left="-567" w:right="43" w:firstLine="567"/>
        <w:jc w:val="both"/>
        <w:rPr>
          <w:rFonts w:ascii="Arial" w:hAnsi="Arial" w:cs="Arial"/>
          <w:sz w:val="22"/>
          <w:szCs w:val="22"/>
        </w:rPr>
      </w:pPr>
      <w:r w:rsidRPr="00D034BF">
        <w:rPr>
          <w:rFonts w:ascii="Arial" w:hAnsi="Arial" w:cs="Arial"/>
          <w:sz w:val="22"/>
          <w:szCs w:val="22"/>
        </w:rPr>
        <w:t>Complimentary tea and coffee will be available prior to the start of the meeting at 7.15 p.m.</w:t>
      </w:r>
    </w:p>
    <w:p w:rsidR="003813CC" w:rsidRPr="00D034BF" w:rsidRDefault="003813CC" w:rsidP="003813CC">
      <w:pPr>
        <w:rPr>
          <w:rFonts w:ascii="Arial" w:hAnsi="Arial" w:cs="Arial"/>
          <w:sz w:val="22"/>
          <w:szCs w:val="22"/>
        </w:rPr>
      </w:pPr>
    </w:p>
    <w:p w:rsidR="003813CC" w:rsidRPr="00D034BF" w:rsidRDefault="003813CC" w:rsidP="003813CC">
      <w:pPr>
        <w:pStyle w:val="Style1"/>
        <w:ind w:left="3" w:right="-99" w:hanging="570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C24693" w:rsidRPr="00943B33" w:rsidRDefault="00C24693" w:rsidP="009722C0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sectPr w:rsidR="00C24693" w:rsidRPr="00943B33" w:rsidSect="005D7DE8">
      <w:headerReference w:type="default" r:id="rId9"/>
      <w:footerReference w:type="default" r:id="rId10"/>
      <w:pgSz w:w="11906" w:h="16838"/>
      <w:pgMar w:top="1440" w:right="1133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2A" w:rsidRDefault="0050472A">
      <w:r>
        <w:separator/>
      </w:r>
    </w:p>
  </w:endnote>
  <w:endnote w:type="continuationSeparator" w:id="0">
    <w:p w:rsidR="0050472A" w:rsidRDefault="0050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48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0472A" w:rsidRDefault="0050472A" w:rsidP="00702814">
            <w:pPr>
              <w:pStyle w:val="Footer"/>
              <w:jc w:val="center"/>
            </w:pPr>
            <w:r>
              <w:t>Agenda for meeting of Bovingdon Parish Council to be held on 5 March 2018</w:t>
            </w:r>
          </w:p>
          <w:p w:rsidR="0050472A" w:rsidRDefault="0050472A">
            <w:pPr>
              <w:pStyle w:val="Footer"/>
              <w:jc w:val="right"/>
            </w:pPr>
          </w:p>
          <w:p w:rsidR="0050472A" w:rsidRDefault="0050472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136F2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136F2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0472A" w:rsidRPr="00726CC8" w:rsidRDefault="0050472A" w:rsidP="00726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2A" w:rsidRDefault="0050472A">
      <w:r>
        <w:separator/>
      </w:r>
    </w:p>
  </w:footnote>
  <w:footnote w:type="continuationSeparator" w:id="0">
    <w:p w:rsidR="0050472A" w:rsidRDefault="00504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72A" w:rsidRDefault="0050472A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57728" behindDoc="1" locked="0" layoutInCell="1" allowOverlap="1" wp14:anchorId="3A61EBEC" wp14:editId="59A493F3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:rsidR="0050472A" w:rsidRDefault="0050472A" w:rsidP="004005EB">
    <w:pPr>
      <w:ind w:left="-540"/>
      <w:rPr>
        <w:sz w:val="18"/>
      </w:rPr>
    </w:pP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Memorial Hall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High Street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Bovingdon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Herts HP3 0HJ</w:t>
    </w:r>
  </w:p>
  <w:p w:rsidR="0050472A" w:rsidRPr="00C16BDF" w:rsidRDefault="0050472A" w:rsidP="004005EB">
    <w:pPr>
      <w:ind w:left="-540"/>
      <w:rPr>
        <w:sz w:val="18"/>
      </w:rPr>
    </w:pP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:rsidR="0050472A" w:rsidRDefault="0050472A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r>
      <w:rPr>
        <w:sz w:val="18"/>
      </w:rPr>
      <w:t xml:space="preserve">parish.council@bovingdon.net </w:t>
    </w:r>
  </w:p>
  <w:p w:rsidR="0050472A" w:rsidRPr="00C16BDF" w:rsidRDefault="0050472A" w:rsidP="004005EB">
    <w:pPr>
      <w:ind w:left="-540"/>
      <w:rPr>
        <w:sz w:val="18"/>
      </w:rPr>
    </w:pPr>
    <w:proofErr w:type="gramStart"/>
    <w:r>
      <w:rPr>
        <w:sz w:val="18"/>
      </w:rPr>
      <w:t>www</w:t>
    </w:r>
    <w:proofErr w:type="gramEnd"/>
    <w:r>
      <w:rPr>
        <w:sz w:val="18"/>
      </w:rPr>
      <w:t>: bovingdon.net</w:t>
    </w:r>
  </w:p>
  <w:p w:rsidR="0050472A" w:rsidRPr="004A1DD9" w:rsidRDefault="0050472A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:rsidR="0050472A" w:rsidRDefault="005047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72943"/>
    <w:multiLevelType w:val="hybridMultilevel"/>
    <w:tmpl w:val="5EA8DBE4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5F175175"/>
    <w:multiLevelType w:val="hybridMultilevel"/>
    <w:tmpl w:val="79727B14"/>
    <w:lvl w:ilvl="0" w:tplc="6DB2C72C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F2363CD"/>
    <w:multiLevelType w:val="hybridMultilevel"/>
    <w:tmpl w:val="171A8E4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58"/>
    <w:rsid w:val="00007FB7"/>
    <w:rsid w:val="00021E17"/>
    <w:rsid w:val="00025ED9"/>
    <w:rsid w:val="0002665A"/>
    <w:rsid w:val="00054FB8"/>
    <w:rsid w:val="00057C80"/>
    <w:rsid w:val="00072072"/>
    <w:rsid w:val="0008606F"/>
    <w:rsid w:val="0009798F"/>
    <w:rsid w:val="000A06F0"/>
    <w:rsid w:val="000A31C5"/>
    <w:rsid w:val="000B7FDB"/>
    <w:rsid w:val="000F3C8C"/>
    <w:rsid w:val="001002BD"/>
    <w:rsid w:val="00110081"/>
    <w:rsid w:val="00130117"/>
    <w:rsid w:val="001418BD"/>
    <w:rsid w:val="00174E78"/>
    <w:rsid w:val="001851DB"/>
    <w:rsid w:val="001A3096"/>
    <w:rsid w:val="001C39E0"/>
    <w:rsid w:val="001C6D72"/>
    <w:rsid w:val="001D0E23"/>
    <w:rsid w:val="001D471C"/>
    <w:rsid w:val="00223CDD"/>
    <w:rsid w:val="00231DB7"/>
    <w:rsid w:val="002506DC"/>
    <w:rsid w:val="002568E0"/>
    <w:rsid w:val="00273128"/>
    <w:rsid w:val="00282B76"/>
    <w:rsid w:val="00283AB1"/>
    <w:rsid w:val="002B3A03"/>
    <w:rsid w:val="002C69C0"/>
    <w:rsid w:val="002E6309"/>
    <w:rsid w:val="002E7253"/>
    <w:rsid w:val="002F6EC5"/>
    <w:rsid w:val="00302985"/>
    <w:rsid w:val="00337EFC"/>
    <w:rsid w:val="00341C98"/>
    <w:rsid w:val="00344CAB"/>
    <w:rsid w:val="0034642E"/>
    <w:rsid w:val="00357C8D"/>
    <w:rsid w:val="0036201B"/>
    <w:rsid w:val="00364CB3"/>
    <w:rsid w:val="00367D64"/>
    <w:rsid w:val="0037236C"/>
    <w:rsid w:val="003813CC"/>
    <w:rsid w:val="0039018E"/>
    <w:rsid w:val="003D5D94"/>
    <w:rsid w:val="003F196C"/>
    <w:rsid w:val="004005EB"/>
    <w:rsid w:val="00401EFB"/>
    <w:rsid w:val="00431B13"/>
    <w:rsid w:val="00441CB4"/>
    <w:rsid w:val="00442907"/>
    <w:rsid w:val="0045552D"/>
    <w:rsid w:val="00457F66"/>
    <w:rsid w:val="004A3B41"/>
    <w:rsid w:val="004E07FC"/>
    <w:rsid w:val="004E7938"/>
    <w:rsid w:val="0050472A"/>
    <w:rsid w:val="005136F2"/>
    <w:rsid w:val="0052682B"/>
    <w:rsid w:val="005275D2"/>
    <w:rsid w:val="005324A6"/>
    <w:rsid w:val="0054192A"/>
    <w:rsid w:val="0055338C"/>
    <w:rsid w:val="0058119E"/>
    <w:rsid w:val="00587904"/>
    <w:rsid w:val="005A3236"/>
    <w:rsid w:val="005A7419"/>
    <w:rsid w:val="005D1FEA"/>
    <w:rsid w:val="005D48CE"/>
    <w:rsid w:val="005D6251"/>
    <w:rsid w:val="005D7DE8"/>
    <w:rsid w:val="00602EC8"/>
    <w:rsid w:val="00625551"/>
    <w:rsid w:val="00645AF1"/>
    <w:rsid w:val="00666518"/>
    <w:rsid w:val="006870C9"/>
    <w:rsid w:val="006A2ECD"/>
    <w:rsid w:val="006C4491"/>
    <w:rsid w:val="006C4F07"/>
    <w:rsid w:val="006D58CB"/>
    <w:rsid w:val="00702814"/>
    <w:rsid w:val="00702CDE"/>
    <w:rsid w:val="00726CC8"/>
    <w:rsid w:val="00737D38"/>
    <w:rsid w:val="007444E4"/>
    <w:rsid w:val="00747DA7"/>
    <w:rsid w:val="007564B8"/>
    <w:rsid w:val="0078290A"/>
    <w:rsid w:val="00784003"/>
    <w:rsid w:val="007A1ED0"/>
    <w:rsid w:val="007A3ED7"/>
    <w:rsid w:val="00805154"/>
    <w:rsid w:val="00814485"/>
    <w:rsid w:val="00824AD0"/>
    <w:rsid w:val="00830716"/>
    <w:rsid w:val="00837F58"/>
    <w:rsid w:val="00871F9C"/>
    <w:rsid w:val="00880FFC"/>
    <w:rsid w:val="00895B97"/>
    <w:rsid w:val="008B0D7A"/>
    <w:rsid w:val="008E2D10"/>
    <w:rsid w:val="008E7E2A"/>
    <w:rsid w:val="008F37A9"/>
    <w:rsid w:val="0090120F"/>
    <w:rsid w:val="00943B33"/>
    <w:rsid w:val="009507FA"/>
    <w:rsid w:val="009722C0"/>
    <w:rsid w:val="009800AE"/>
    <w:rsid w:val="009A3480"/>
    <w:rsid w:val="009C7038"/>
    <w:rsid w:val="009E4EEC"/>
    <w:rsid w:val="009F41A0"/>
    <w:rsid w:val="009F6C75"/>
    <w:rsid w:val="00A03F07"/>
    <w:rsid w:val="00A17F60"/>
    <w:rsid w:val="00A24167"/>
    <w:rsid w:val="00A27B79"/>
    <w:rsid w:val="00A40035"/>
    <w:rsid w:val="00A41582"/>
    <w:rsid w:val="00A415B3"/>
    <w:rsid w:val="00A470A6"/>
    <w:rsid w:val="00A513D8"/>
    <w:rsid w:val="00A578C5"/>
    <w:rsid w:val="00A73F84"/>
    <w:rsid w:val="00AD4062"/>
    <w:rsid w:val="00AE28AC"/>
    <w:rsid w:val="00B22F79"/>
    <w:rsid w:val="00B634A4"/>
    <w:rsid w:val="00B9371C"/>
    <w:rsid w:val="00BB15A7"/>
    <w:rsid w:val="00BE7558"/>
    <w:rsid w:val="00C01DE8"/>
    <w:rsid w:val="00C047E1"/>
    <w:rsid w:val="00C076E1"/>
    <w:rsid w:val="00C24693"/>
    <w:rsid w:val="00C26B8D"/>
    <w:rsid w:val="00C27BC6"/>
    <w:rsid w:val="00C46894"/>
    <w:rsid w:val="00C47CA7"/>
    <w:rsid w:val="00C86A57"/>
    <w:rsid w:val="00C96BED"/>
    <w:rsid w:val="00CB04B8"/>
    <w:rsid w:val="00CD6FBC"/>
    <w:rsid w:val="00CE072E"/>
    <w:rsid w:val="00D04211"/>
    <w:rsid w:val="00D0466A"/>
    <w:rsid w:val="00D313AE"/>
    <w:rsid w:val="00D42DE3"/>
    <w:rsid w:val="00D700A2"/>
    <w:rsid w:val="00DD13DB"/>
    <w:rsid w:val="00DD24FF"/>
    <w:rsid w:val="00DD3E1A"/>
    <w:rsid w:val="00DE02C5"/>
    <w:rsid w:val="00DE2EDF"/>
    <w:rsid w:val="00E00937"/>
    <w:rsid w:val="00E07512"/>
    <w:rsid w:val="00E26989"/>
    <w:rsid w:val="00E42028"/>
    <w:rsid w:val="00E735A3"/>
    <w:rsid w:val="00E8576E"/>
    <w:rsid w:val="00E9034A"/>
    <w:rsid w:val="00EA6395"/>
    <w:rsid w:val="00EC2CB0"/>
    <w:rsid w:val="00EC3A4C"/>
    <w:rsid w:val="00EC3DE4"/>
    <w:rsid w:val="00EE4CC4"/>
    <w:rsid w:val="00F00D9C"/>
    <w:rsid w:val="00F155CF"/>
    <w:rsid w:val="00F167E1"/>
    <w:rsid w:val="00F5199E"/>
    <w:rsid w:val="00F666DB"/>
    <w:rsid w:val="00F96ECE"/>
    <w:rsid w:val="00FA6B3E"/>
    <w:rsid w:val="00FA6D16"/>
    <w:rsid w:val="00FC1BB0"/>
    <w:rsid w:val="00FC46A2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86D85-852D-422E-803C-68CC351A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EF9D74F9</Template>
  <TotalTime>30</TotalTime>
  <Pages>3</Pages>
  <Words>476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Mike Kember</cp:lastModifiedBy>
  <cp:revision>8</cp:revision>
  <cp:lastPrinted>2018-02-19T13:46:00Z</cp:lastPrinted>
  <dcterms:created xsi:type="dcterms:W3CDTF">2018-02-07T12:31:00Z</dcterms:created>
  <dcterms:modified xsi:type="dcterms:W3CDTF">2018-02-19T13:48:00Z</dcterms:modified>
</cp:coreProperties>
</file>